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345668" w14:textId="77777777" w:rsidR="00FF7473" w:rsidRPr="00FF7473" w:rsidRDefault="00FF7473" w:rsidP="00FF7473">
      <w:pPr>
        <w:jc w:val="center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FORMULARZ OFERTOWY</w:t>
      </w:r>
    </w:p>
    <w:p w14:paraId="1EE38F0D" w14:textId="28D21F4C" w:rsidR="00FF7473" w:rsidRPr="00FF7473" w:rsidRDefault="00FF7473" w:rsidP="00FF7473">
      <w:pPr>
        <w:jc w:val="center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  <w:b/>
          <w:bCs/>
        </w:rPr>
        <w:t xml:space="preserve">Załącznik nr 2 do </w:t>
      </w:r>
      <w:r w:rsidR="005756E3">
        <w:rPr>
          <w:rFonts w:ascii="Times New Roman" w:hAnsi="Times New Roman" w:cs="Times New Roman"/>
          <w:b/>
          <w:bCs/>
        </w:rPr>
        <w:t>Ogłoszenia o zamówieniu</w:t>
      </w:r>
    </w:p>
    <w:p w14:paraId="1AF3B333" w14:textId="77777777" w:rsidR="00FF7473" w:rsidRPr="00FF7473" w:rsidRDefault="00FF7473" w:rsidP="00FF7473">
      <w:pPr>
        <w:jc w:val="center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  <w:b/>
          <w:bCs/>
        </w:rPr>
        <w:t>Numer postępowania: BK2026_02_12</w:t>
      </w:r>
    </w:p>
    <w:p w14:paraId="122E7E54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  <w:b/>
          <w:bCs/>
        </w:rPr>
        <w:t>Nazwa zamówienia:</w:t>
      </w:r>
    </w:p>
    <w:p w14:paraId="1CB104FB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„Kompleksowa realizacja audiowizualna konferencji organizowanej przez PAN Bibliotekę Kórnicką w dniu 19 listopada 2026 r. w Pałacu Działyńskich w Poznaniu”</w:t>
      </w:r>
    </w:p>
    <w:p w14:paraId="4E18C7F5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I. Dane Zamawiającego</w:t>
      </w:r>
    </w:p>
    <w:p w14:paraId="27BBD361" w14:textId="77777777" w:rsidR="00FF7473" w:rsidRPr="00FF7473" w:rsidRDefault="00FF7473" w:rsidP="00FF7473">
      <w:pPr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Polska Akademia Nauk</w:t>
      </w:r>
      <w:r w:rsidRPr="00FF7473">
        <w:rPr>
          <w:rFonts w:ascii="Times New Roman" w:hAnsi="Times New Roman" w:cs="Times New Roman"/>
        </w:rPr>
        <w:br/>
        <w:t xml:space="preserve">na </w:t>
      </w:r>
      <w:proofErr w:type="gramStart"/>
      <w:r w:rsidRPr="00FF7473">
        <w:rPr>
          <w:rFonts w:ascii="Times New Roman" w:hAnsi="Times New Roman" w:cs="Times New Roman"/>
        </w:rPr>
        <w:t>rzecz</w:t>
      </w:r>
      <w:proofErr w:type="gramEnd"/>
      <w:r w:rsidRPr="00FF7473">
        <w:rPr>
          <w:rFonts w:ascii="Times New Roman" w:hAnsi="Times New Roman" w:cs="Times New Roman"/>
        </w:rPr>
        <w:t xml:space="preserve"> której działa PAN Biblioteka Kórnicka</w:t>
      </w:r>
      <w:r w:rsidRPr="00FF7473">
        <w:rPr>
          <w:rFonts w:ascii="Times New Roman" w:hAnsi="Times New Roman" w:cs="Times New Roman"/>
        </w:rPr>
        <w:br/>
        <w:t>ul. Zamkowa 5, 62-035 Kórnik</w:t>
      </w:r>
      <w:r w:rsidRPr="00FF7473">
        <w:rPr>
          <w:rFonts w:ascii="Times New Roman" w:hAnsi="Times New Roman" w:cs="Times New Roman"/>
        </w:rPr>
        <w:br/>
        <w:t>NIP: 5251575083</w:t>
      </w:r>
    </w:p>
    <w:p w14:paraId="6BA8EDC1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II. Dane Wykonawcy</w:t>
      </w:r>
    </w:p>
    <w:p w14:paraId="4AB5E3D3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Pełna nazwa Wykonawcy: ......................................................................</w:t>
      </w:r>
    </w:p>
    <w:p w14:paraId="3EF1DFE8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Adres siedziby: ....................................................................................</w:t>
      </w:r>
    </w:p>
    <w:p w14:paraId="6027A158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NIP: ....................................... REGON: .......................................</w:t>
      </w:r>
    </w:p>
    <w:p w14:paraId="6B65938B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KRS / CEIDG (jeżeli dotyczy): .................................................................</w:t>
      </w:r>
    </w:p>
    <w:p w14:paraId="32DA2EE3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Adres e-mail do korespondencji: .............................................................</w:t>
      </w:r>
    </w:p>
    <w:p w14:paraId="774589D0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Telefon kontaktowy: ..............................................................................</w:t>
      </w:r>
    </w:p>
    <w:p w14:paraId="41C4D81D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Osoba upoważniona do reprezentacji Wykonawcy: .........................................</w:t>
      </w:r>
    </w:p>
    <w:p w14:paraId="37A3AB93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III. Oferta cenowa</w:t>
      </w:r>
    </w:p>
    <w:p w14:paraId="1CF9F47B" w14:textId="20076999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W odpowiedzi na </w:t>
      </w:r>
      <w:r w:rsidR="005756E3">
        <w:rPr>
          <w:rFonts w:ascii="Times New Roman" w:hAnsi="Times New Roman" w:cs="Times New Roman"/>
        </w:rPr>
        <w:t>Ogłoszenie o zamówieniu</w:t>
      </w:r>
      <w:r w:rsidRPr="00FF7473">
        <w:rPr>
          <w:rFonts w:ascii="Times New Roman" w:hAnsi="Times New Roman" w:cs="Times New Roman"/>
        </w:rPr>
        <w:t xml:space="preserve"> nr BK2026_02_12 składamy ofertę na kompleksową realizację audiowizualną konferencji organizowanej przez PAN Bibliotekę Kórnicką w dniu 19 listopada 2026 r. w Sali Czerwonej Pałacu Działyńskich w Poznaniu, zgodnie z Opisem Przedmiotu Zamówienia oraz warunkami określonymi w dokumentacji postępowania.</w:t>
      </w:r>
    </w:p>
    <w:p w14:paraId="3C24D080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Oferujemy wykonanie całości przedmiotu zamówienia za następującą cenę ryczałtową: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2"/>
        <w:gridCol w:w="2255"/>
      </w:tblGrid>
      <w:tr w:rsidR="00FF7473" w:rsidRPr="00FF7473" w14:paraId="44A35E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F92B8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F7473">
              <w:rPr>
                <w:rFonts w:ascii="Times New Roman" w:hAnsi="Times New Roman" w:cs="Times New Roman"/>
                <w:b/>
                <w:bCs/>
              </w:rPr>
              <w:t>Pozycja</w:t>
            </w:r>
          </w:p>
        </w:tc>
        <w:tc>
          <w:tcPr>
            <w:tcW w:w="0" w:type="auto"/>
            <w:vAlign w:val="center"/>
            <w:hideMark/>
          </w:tcPr>
          <w:p w14:paraId="4C8C7CFA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F7473">
              <w:rPr>
                <w:rFonts w:ascii="Times New Roman" w:hAnsi="Times New Roman" w:cs="Times New Roman"/>
                <w:b/>
                <w:bCs/>
              </w:rPr>
              <w:t>Wartość</w:t>
            </w:r>
          </w:p>
        </w:tc>
      </w:tr>
      <w:tr w:rsidR="00FF7473" w:rsidRPr="00FF7473" w14:paraId="683497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B8DF6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0" w:type="auto"/>
            <w:vAlign w:val="center"/>
            <w:hideMark/>
          </w:tcPr>
          <w:p w14:paraId="1B31FFF2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................................ zł</w:t>
            </w:r>
          </w:p>
        </w:tc>
      </w:tr>
      <w:tr w:rsidR="00FF7473" w:rsidRPr="00FF7473" w14:paraId="74CF68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F2487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0" w:type="auto"/>
            <w:vAlign w:val="center"/>
            <w:hideMark/>
          </w:tcPr>
          <w:p w14:paraId="0E191F38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................................ %</w:t>
            </w:r>
          </w:p>
        </w:tc>
      </w:tr>
      <w:tr w:rsidR="00FF7473" w:rsidRPr="00FF7473" w14:paraId="288516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7246C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Kwota VAT</w:t>
            </w:r>
          </w:p>
        </w:tc>
        <w:tc>
          <w:tcPr>
            <w:tcW w:w="0" w:type="auto"/>
            <w:vAlign w:val="center"/>
            <w:hideMark/>
          </w:tcPr>
          <w:p w14:paraId="656D2DDB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</w:rPr>
              <w:t>................................ zł</w:t>
            </w:r>
          </w:p>
        </w:tc>
      </w:tr>
      <w:tr w:rsidR="00FF7473" w:rsidRPr="00FF7473" w14:paraId="15B822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0F4E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  <w:b/>
                <w:bCs/>
              </w:rPr>
              <w:lastRenderedPageBreak/>
              <w:t>Cena brutto</w:t>
            </w:r>
          </w:p>
        </w:tc>
        <w:tc>
          <w:tcPr>
            <w:tcW w:w="0" w:type="auto"/>
            <w:vAlign w:val="center"/>
            <w:hideMark/>
          </w:tcPr>
          <w:p w14:paraId="4D74D264" w14:textId="77777777" w:rsidR="00FF7473" w:rsidRPr="00FF7473" w:rsidRDefault="00FF7473" w:rsidP="00FF7473">
            <w:pPr>
              <w:jc w:val="both"/>
              <w:rPr>
                <w:rFonts w:ascii="Times New Roman" w:hAnsi="Times New Roman" w:cs="Times New Roman"/>
              </w:rPr>
            </w:pPr>
            <w:r w:rsidRPr="00FF7473">
              <w:rPr>
                <w:rFonts w:ascii="Times New Roman" w:hAnsi="Times New Roman" w:cs="Times New Roman"/>
                <w:b/>
                <w:bCs/>
              </w:rPr>
              <w:t>................................ zł</w:t>
            </w:r>
          </w:p>
        </w:tc>
      </w:tr>
    </w:tbl>
    <w:p w14:paraId="541E5EA3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  <w:b/>
          <w:bCs/>
        </w:rPr>
        <w:t>Cena brutto słownie:</w:t>
      </w:r>
      <w:r w:rsidRPr="00FF7473">
        <w:rPr>
          <w:rFonts w:ascii="Times New Roman" w:hAnsi="Times New Roman" w:cs="Times New Roman"/>
        </w:rPr>
        <w:t xml:space="preserve"> ......................................................................</w:t>
      </w:r>
    </w:p>
    <w:p w14:paraId="2C2171B3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Oświadczamy, że podana cena obejmuje wszystkie koszty prawidłowego wykonania zamówienia, w szczególności dostarczenie i obsługę sprzętu, transport, montaż, demontaż, personel, realizację obrazu i dźwięku, nagłośnienie, oświetlenie, ekran LED, transmisję internetową, system wspomagania słyszenia, napisy na żywo, </w:t>
      </w:r>
      <w:proofErr w:type="spellStart"/>
      <w:r w:rsidRPr="00FF7473">
        <w:rPr>
          <w:rFonts w:ascii="Times New Roman" w:hAnsi="Times New Roman" w:cs="Times New Roman"/>
        </w:rPr>
        <w:t>postprodukcję</w:t>
      </w:r>
      <w:proofErr w:type="spellEnd"/>
      <w:r w:rsidRPr="00FF7473">
        <w:rPr>
          <w:rFonts w:ascii="Times New Roman" w:hAnsi="Times New Roman" w:cs="Times New Roman"/>
        </w:rPr>
        <w:t>, przygotowanie transkrypcji, materiałów z tłumaczeniem na Polski Język Migowy (PJM), przekazanie materiałów końcowych oraz pozostałe świadczenia określone w OPZ.</w:t>
      </w:r>
    </w:p>
    <w:p w14:paraId="1A13BBBE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IV. Oświadczenia Wykonawcy</w:t>
      </w:r>
    </w:p>
    <w:p w14:paraId="02162817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Oświadczamy, że:</w:t>
      </w:r>
    </w:p>
    <w:p w14:paraId="270CB972" w14:textId="576AD4E4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Zapoznaliśmy się z treścią </w:t>
      </w:r>
      <w:r w:rsidR="005756E3">
        <w:rPr>
          <w:rFonts w:ascii="Times New Roman" w:hAnsi="Times New Roman" w:cs="Times New Roman"/>
        </w:rPr>
        <w:t>Ogłoszenia o zamówieniu</w:t>
      </w:r>
      <w:r w:rsidRPr="00FF7473">
        <w:rPr>
          <w:rFonts w:ascii="Times New Roman" w:hAnsi="Times New Roman" w:cs="Times New Roman"/>
        </w:rPr>
        <w:t>, Opisem Przedmiotu Zamówienia, projektem umowy oraz pozostałą dokumentacją postępowania i akceptujemy określone w nich warunki.</w:t>
      </w:r>
    </w:p>
    <w:p w14:paraId="2E332202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Oferujemy realizację całego przedmiotu zamówienia zgodnie z wymaganiami OPZ, bez </w:t>
      </w:r>
      <w:proofErr w:type="spellStart"/>
      <w:r w:rsidRPr="00FF7473">
        <w:rPr>
          <w:rFonts w:ascii="Times New Roman" w:hAnsi="Times New Roman" w:cs="Times New Roman"/>
        </w:rPr>
        <w:t>wyłączeń</w:t>
      </w:r>
      <w:proofErr w:type="spellEnd"/>
      <w:r w:rsidRPr="00FF7473">
        <w:rPr>
          <w:rFonts w:ascii="Times New Roman" w:hAnsi="Times New Roman" w:cs="Times New Roman"/>
        </w:rPr>
        <w:t xml:space="preserve"> i ograniczeń zakresu świadczenia.</w:t>
      </w:r>
    </w:p>
    <w:p w14:paraId="7AAC7E2A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Dysponujemy lub zapewnimy na czas realizacji zamówienia odpowiedni sprzęt, personel, zaplecze techniczne i organizacyjne umożliwiające prawidłowe wykonanie wszystkich wymaganych usług.</w:t>
      </w:r>
    </w:p>
    <w:p w14:paraId="4671107C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Posiadamy aktualne ubezpieczenie odpowiedzialności cywilnej w zakresie prowadzonej działalności związanej z przedmiotem zamówienia, z sumą gwarancyjną nie niższą niż </w:t>
      </w:r>
      <w:r w:rsidRPr="00FF7473">
        <w:rPr>
          <w:rFonts w:ascii="Times New Roman" w:hAnsi="Times New Roman" w:cs="Times New Roman"/>
          <w:b/>
          <w:bCs/>
        </w:rPr>
        <w:t>200 000,00 zł</w:t>
      </w:r>
      <w:r w:rsidRPr="00FF7473">
        <w:rPr>
          <w:rFonts w:ascii="Times New Roman" w:hAnsi="Times New Roman" w:cs="Times New Roman"/>
        </w:rPr>
        <w:t>, a na potwierdzenie spełnienia tego warunku załączamy stosowny dokument.</w:t>
      </w:r>
    </w:p>
    <w:p w14:paraId="7A924F5E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Zobowiązujemy się do utrzymywania wymaganego ubezpieczenia OC przez cały okres realizacji zamówienia.</w:t>
      </w:r>
    </w:p>
    <w:p w14:paraId="59FBBFAF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Zobowiązujemy się do przeprowadzenia montażu i prób technicznych w dniu 18 listopada 2026 r. oraz pełnej realizacji konferencji w dniu 19 listopada 2026 r.</w:t>
      </w:r>
    </w:p>
    <w:p w14:paraId="29F58434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Zobowiązujemy się do wykonania </w:t>
      </w:r>
      <w:proofErr w:type="spellStart"/>
      <w:r w:rsidRPr="00FF7473">
        <w:rPr>
          <w:rFonts w:ascii="Times New Roman" w:hAnsi="Times New Roman" w:cs="Times New Roman"/>
        </w:rPr>
        <w:t>postprodukcji</w:t>
      </w:r>
      <w:proofErr w:type="spellEnd"/>
      <w:r w:rsidRPr="00FF7473">
        <w:rPr>
          <w:rFonts w:ascii="Times New Roman" w:hAnsi="Times New Roman" w:cs="Times New Roman"/>
        </w:rPr>
        <w:t xml:space="preserve"> i przekazania materiałów w terminach określonych w OPZ oraz umowie.</w:t>
      </w:r>
    </w:p>
    <w:p w14:paraId="4ADD7A62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Uwzględniliśmy w cenie wszystkie koszty wykonania usług </w:t>
      </w:r>
      <w:proofErr w:type="spellStart"/>
      <w:r w:rsidRPr="00FF7473">
        <w:rPr>
          <w:rFonts w:ascii="Times New Roman" w:hAnsi="Times New Roman" w:cs="Times New Roman"/>
        </w:rPr>
        <w:t>dostępnościowych</w:t>
      </w:r>
      <w:proofErr w:type="spellEnd"/>
      <w:r w:rsidRPr="00FF7473">
        <w:rPr>
          <w:rFonts w:ascii="Times New Roman" w:hAnsi="Times New Roman" w:cs="Times New Roman"/>
        </w:rPr>
        <w:t>, w tym zapewnienia systemu wspomagania słyszenia, polskich napisów na żywo oraz materiałów z tłumaczeniem PJM.</w:t>
      </w:r>
    </w:p>
    <w:p w14:paraId="2DACE3FC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Jesteśmy świadomi zabytkowego charakteru Sali Czerwonej Pałacu Działyńskich i zobowiązujemy się do realizacji zamówienia z poszanowaniem ograniczeń technicznych i organizacyjnych obiektu.</w:t>
      </w:r>
    </w:p>
    <w:p w14:paraId="5CB300FA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W przypadku wyboru naszej oferty zobowiązujemy się do zawarcia umowy na warunkach określonych w dokumentacji postępowania.</w:t>
      </w:r>
    </w:p>
    <w:p w14:paraId="5A396D21" w14:textId="77777777" w:rsidR="00FF7473" w:rsidRPr="00FF7473" w:rsidRDefault="00FF7473" w:rsidP="00FF74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lastRenderedPageBreak/>
        <w:t>Wszystkie informacje i oświadczenia zawarte w niniejszej ofercie oraz załączonych dokumentach są zgodne ze stanem faktycznym.</w:t>
      </w:r>
    </w:p>
    <w:p w14:paraId="681C83EC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V. Podwykonawcy</w:t>
      </w:r>
    </w:p>
    <w:p w14:paraId="28FDD505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Zamierzamy powierzyć realizację części zamówienia podwykonawcom:</w:t>
      </w:r>
    </w:p>
    <w:p w14:paraId="2CE1E3F4" w14:textId="77777777" w:rsidR="00FF7473" w:rsidRPr="00FF7473" w:rsidRDefault="00FF7473" w:rsidP="00FF747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7473">
        <w:rPr>
          <w:rFonts w:ascii="Segoe UI Symbol" w:hAnsi="Segoe UI Symbol" w:cs="Segoe UI Symbol"/>
        </w:rPr>
        <w:t>☐</w:t>
      </w:r>
      <w:r w:rsidRPr="00FF7473">
        <w:rPr>
          <w:rFonts w:ascii="Times New Roman" w:hAnsi="Times New Roman" w:cs="Times New Roman"/>
        </w:rPr>
        <w:t xml:space="preserve"> NIE</w:t>
      </w:r>
    </w:p>
    <w:p w14:paraId="70F2D7E3" w14:textId="37AFEF2C" w:rsidR="00FF7473" w:rsidRPr="00FF7473" w:rsidRDefault="00FF7473" w:rsidP="00FF7473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7473">
        <w:rPr>
          <w:rFonts w:ascii="Segoe UI Symbol" w:hAnsi="Segoe UI Symbol" w:cs="Segoe UI Symbol"/>
        </w:rPr>
        <w:t>☐</w:t>
      </w:r>
      <w:r w:rsidRPr="00FF7473">
        <w:rPr>
          <w:rFonts w:ascii="Times New Roman" w:hAnsi="Times New Roman" w:cs="Times New Roman"/>
        </w:rPr>
        <w:t xml:space="preserve"> TAK – w następującym zakresie</w:t>
      </w:r>
      <w:r w:rsidR="00BC16FB">
        <w:rPr>
          <w:rFonts w:ascii="Times New Roman" w:hAnsi="Times New Roman" w:cs="Times New Roman"/>
        </w:rPr>
        <w:t xml:space="preserve"> zamówienia</w:t>
      </w:r>
      <w:r w:rsidRPr="00FF7473">
        <w:rPr>
          <w:rFonts w:ascii="Times New Roman" w:hAnsi="Times New Roman" w:cs="Times New Roman"/>
        </w:rPr>
        <w:t>:</w:t>
      </w:r>
    </w:p>
    <w:p w14:paraId="2F510DE9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538F7398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415260CA" w14:textId="53A49323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W przypadku korzystania z podwykonawców </w:t>
      </w:r>
      <w:r w:rsidR="00BC16FB">
        <w:rPr>
          <w:rFonts w:ascii="Times New Roman" w:hAnsi="Times New Roman" w:cs="Times New Roman"/>
        </w:rPr>
        <w:t xml:space="preserve">do części zamówienia </w:t>
      </w:r>
      <w:r w:rsidRPr="00FF7473">
        <w:rPr>
          <w:rFonts w:ascii="Times New Roman" w:hAnsi="Times New Roman" w:cs="Times New Roman"/>
        </w:rPr>
        <w:t>ponosimy odpowiedzialność za prawidłowe wykonanie zamówienia na zasadach określonych w projekcie umowy.</w:t>
      </w:r>
    </w:p>
    <w:p w14:paraId="105805AB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VI. Okres związania ofertą</w:t>
      </w:r>
    </w:p>
    <w:p w14:paraId="1BDE3442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 xml:space="preserve">Oświadczamy, że pozostajemy związani niniejszą ofertą przez okres </w:t>
      </w:r>
      <w:r w:rsidRPr="00FF7473">
        <w:rPr>
          <w:rFonts w:ascii="Times New Roman" w:hAnsi="Times New Roman" w:cs="Times New Roman"/>
          <w:b/>
          <w:bCs/>
        </w:rPr>
        <w:t>30 dni od upływu terminu składania ofert</w:t>
      </w:r>
      <w:r w:rsidRPr="00FF7473">
        <w:rPr>
          <w:rFonts w:ascii="Times New Roman" w:hAnsi="Times New Roman" w:cs="Times New Roman"/>
        </w:rPr>
        <w:t>, zgodnie z warunkami zapytania ofertowego.</w:t>
      </w:r>
    </w:p>
    <w:p w14:paraId="3687983A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VII. Dokumenty załączone do oferty</w:t>
      </w:r>
    </w:p>
    <w:p w14:paraId="0AE7B128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Do formularza ofertowego dołączamy:</w:t>
      </w:r>
    </w:p>
    <w:p w14:paraId="7583F4F7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dokument potwierdzający posiadanie ubezpieczenia OC na sumę gwarancyjną nie niższą niż 200 000,00 zł;</w:t>
      </w:r>
    </w:p>
    <w:p w14:paraId="625992BA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opis proponowanej konfiguracji technicznej, zgodny z pkt 13 OPZ;</w:t>
      </w:r>
    </w:p>
    <w:p w14:paraId="215ED219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dokumentację techniczną ekranu LED umożliwiającą weryfikację wymaganych parametrów, jeżeli nie zostały one wykazane w pozostałej dokumentacji technicznej;</w:t>
      </w:r>
    </w:p>
    <w:p w14:paraId="4DAECB78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oświadczenie o braku powiązań osobowych lub kapitałowych mogących stanowić konflikt interesów;</w:t>
      </w:r>
    </w:p>
    <w:p w14:paraId="45C091E3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pełnomocnictwo do reprezentowania Wykonawcy – jeżeli dotyczy;</w:t>
      </w:r>
    </w:p>
    <w:p w14:paraId="07A97C66" w14:textId="77777777" w:rsidR="00FF7473" w:rsidRPr="00FF7473" w:rsidRDefault="00FF7473" w:rsidP="00FF7473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inne dokumenty: ...................................................................</w:t>
      </w:r>
    </w:p>
    <w:p w14:paraId="0C15FABF" w14:textId="77777777" w:rsidR="00FF7473" w:rsidRPr="00FF7473" w:rsidRDefault="00FF7473" w:rsidP="00FF7473">
      <w:pPr>
        <w:jc w:val="both"/>
        <w:rPr>
          <w:rFonts w:ascii="Times New Roman" w:hAnsi="Times New Roman" w:cs="Times New Roman"/>
          <w:b/>
          <w:bCs/>
        </w:rPr>
      </w:pPr>
      <w:r w:rsidRPr="00FF7473">
        <w:rPr>
          <w:rFonts w:ascii="Times New Roman" w:hAnsi="Times New Roman" w:cs="Times New Roman"/>
          <w:b/>
          <w:bCs/>
        </w:rPr>
        <w:t>VIII. Podpis Wykonawcy</w:t>
      </w:r>
    </w:p>
    <w:p w14:paraId="424132E0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Miejscowość i data: ...............................................................................</w:t>
      </w:r>
    </w:p>
    <w:p w14:paraId="5A498BC6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Imię i nazwisko osoby upoważnionej: ..........................................................</w:t>
      </w:r>
    </w:p>
    <w:p w14:paraId="528400F2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Podpis osoby upoważnionej do reprezentacji Wykonawcy:</w:t>
      </w:r>
    </w:p>
    <w:p w14:paraId="2D2531D6" w14:textId="77777777" w:rsidR="00FF7473" w:rsidRPr="00FF7473" w:rsidRDefault="00FF7473" w:rsidP="00FF7473">
      <w:pPr>
        <w:jc w:val="both"/>
        <w:rPr>
          <w:rFonts w:ascii="Times New Roman" w:hAnsi="Times New Roman" w:cs="Times New Roman"/>
        </w:rPr>
      </w:pPr>
      <w:r w:rsidRPr="00FF7473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2242EB45" w14:textId="77777777" w:rsidR="004241F4" w:rsidRPr="00FF7473" w:rsidRDefault="004241F4" w:rsidP="00FF7473">
      <w:pPr>
        <w:jc w:val="both"/>
        <w:rPr>
          <w:rFonts w:ascii="Times New Roman" w:hAnsi="Times New Roman" w:cs="Times New Roman"/>
        </w:rPr>
      </w:pPr>
    </w:p>
    <w:sectPr w:rsidR="004241F4" w:rsidRPr="00FF747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174E4F" w14:textId="77777777" w:rsidR="00BD4E8A" w:rsidRDefault="00BD4E8A" w:rsidP="00AA3C49">
      <w:pPr>
        <w:spacing w:after="0" w:line="240" w:lineRule="auto"/>
      </w:pPr>
      <w:r>
        <w:separator/>
      </w:r>
    </w:p>
  </w:endnote>
  <w:endnote w:type="continuationSeparator" w:id="0">
    <w:p w14:paraId="5835E3A9" w14:textId="77777777" w:rsidR="00BD4E8A" w:rsidRDefault="00BD4E8A" w:rsidP="00AA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CA2BC8" w14:textId="77777777" w:rsidR="00AA3C49" w:rsidRDefault="00AA3C49" w:rsidP="00AA3C49">
    <w:pPr>
      <w:pStyle w:val="Stopka"/>
      <w:jc w:val="both"/>
    </w:pPr>
    <w:r>
      <w:rPr>
        <w:noProof/>
      </w:rPr>
      <w:ptab w:relativeTo="margin" w:alignment="left" w:leader="none"/>
    </w:r>
    <w:r>
      <w:rPr>
        <w:noProof/>
      </w:rPr>
      <w:ptab w:relativeTo="margin" w:alignment="left" w:leader="none"/>
    </w:r>
    <w:r>
      <w:rPr>
        <w:noProof/>
      </w:rPr>
      <w:ptab w:relativeTo="indent" w:alignment="center" w:leader="none"/>
    </w:r>
    <w:r w:rsidR="00F2680C">
      <w:rPr>
        <w:noProof/>
      </w:rPr>
      <w:drawing>
        <wp:inline distT="0" distB="0" distL="0" distR="0" wp14:anchorId="33049E5A" wp14:editId="3191FD05">
          <wp:extent cx="5760720" cy="5759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5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0F6365" w14:textId="77777777" w:rsidR="00BD4E8A" w:rsidRDefault="00BD4E8A" w:rsidP="00AA3C49">
      <w:pPr>
        <w:spacing w:after="0" w:line="240" w:lineRule="auto"/>
      </w:pPr>
      <w:r>
        <w:separator/>
      </w:r>
    </w:p>
  </w:footnote>
  <w:footnote w:type="continuationSeparator" w:id="0">
    <w:p w14:paraId="20B40500" w14:textId="77777777" w:rsidR="00BD4E8A" w:rsidRDefault="00BD4E8A" w:rsidP="00AA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2B7026" w14:paraId="2F83B01A" w14:textId="77777777" w:rsidTr="082B7026">
      <w:trPr>
        <w:trHeight w:val="300"/>
      </w:trPr>
      <w:tc>
        <w:tcPr>
          <w:tcW w:w="3020" w:type="dxa"/>
        </w:tcPr>
        <w:p w14:paraId="7A1A5348" w14:textId="77777777" w:rsidR="082B7026" w:rsidRDefault="082B7026" w:rsidP="082B7026">
          <w:pPr>
            <w:pStyle w:val="Nagwek"/>
            <w:ind w:left="-115"/>
          </w:pPr>
        </w:p>
      </w:tc>
      <w:tc>
        <w:tcPr>
          <w:tcW w:w="3020" w:type="dxa"/>
        </w:tcPr>
        <w:p w14:paraId="5EF9ED29" w14:textId="77777777" w:rsidR="082B7026" w:rsidRDefault="082B7026" w:rsidP="082B7026">
          <w:pPr>
            <w:pStyle w:val="Nagwek"/>
            <w:jc w:val="center"/>
          </w:pPr>
        </w:p>
      </w:tc>
      <w:tc>
        <w:tcPr>
          <w:tcW w:w="3020" w:type="dxa"/>
        </w:tcPr>
        <w:p w14:paraId="350C2F69" w14:textId="77777777" w:rsidR="082B7026" w:rsidRDefault="082B7026" w:rsidP="082B7026">
          <w:pPr>
            <w:pStyle w:val="Nagwek"/>
            <w:ind w:right="-115"/>
            <w:jc w:val="right"/>
          </w:pPr>
        </w:p>
      </w:tc>
    </w:tr>
  </w:tbl>
  <w:p w14:paraId="6A07B0EE" w14:textId="77777777" w:rsidR="082B7026" w:rsidRDefault="082B7026" w:rsidP="082B7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8020037"/>
    <w:multiLevelType w:val="multilevel"/>
    <w:tmpl w:val="EFDC8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584060"/>
    <w:multiLevelType w:val="multilevel"/>
    <w:tmpl w:val="D982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953F53"/>
    <w:multiLevelType w:val="multilevel"/>
    <w:tmpl w:val="3698B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3977903">
    <w:abstractNumId w:val="0"/>
  </w:num>
  <w:num w:numId="2" w16cid:durableId="1435978315">
    <w:abstractNumId w:val="1"/>
  </w:num>
  <w:num w:numId="3" w16cid:durableId="31190780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473"/>
    <w:rsid w:val="00063953"/>
    <w:rsid w:val="001C496C"/>
    <w:rsid w:val="002901B4"/>
    <w:rsid w:val="00291C01"/>
    <w:rsid w:val="003219F0"/>
    <w:rsid w:val="004241F4"/>
    <w:rsid w:val="004C2930"/>
    <w:rsid w:val="005756E3"/>
    <w:rsid w:val="005A5CF3"/>
    <w:rsid w:val="00704987"/>
    <w:rsid w:val="00752789"/>
    <w:rsid w:val="009F3679"/>
    <w:rsid w:val="00AA3C49"/>
    <w:rsid w:val="00B67537"/>
    <w:rsid w:val="00BC16FB"/>
    <w:rsid w:val="00BC472E"/>
    <w:rsid w:val="00BD4E8A"/>
    <w:rsid w:val="00C1289D"/>
    <w:rsid w:val="00C77BE1"/>
    <w:rsid w:val="00DA2EBF"/>
    <w:rsid w:val="00F2680C"/>
    <w:rsid w:val="00F57E1D"/>
    <w:rsid w:val="00FE585A"/>
    <w:rsid w:val="00FF7473"/>
    <w:rsid w:val="082B7026"/>
    <w:rsid w:val="38E377D7"/>
    <w:rsid w:val="5A8FB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407A1"/>
  <w15:chartTrackingRefBased/>
  <w15:docId w15:val="{30D2A600-0A95-4055-91D2-1BC02682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3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3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3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3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3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3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3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3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3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3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3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3C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3C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3C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3C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3C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3C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3C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3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3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3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3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3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3C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3C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3C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3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3C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3C4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A3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3C49"/>
  </w:style>
  <w:style w:type="paragraph" w:styleId="Stopka">
    <w:name w:val="footer"/>
    <w:basedOn w:val="Normalny"/>
    <w:link w:val="StopkaZnak"/>
    <w:uiPriority w:val="99"/>
    <w:unhideWhenUsed/>
    <w:rsid w:val="00AA3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3C49"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5756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-%20projek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C:\Users\asidorska\Desktop\Szablon- projekt (1).dotx</Template>
  <TotalTime>1</TotalTime>
  <Pages>3</Pages>
  <Words>826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Losik-Sidorska</dc:creator>
  <cp:keywords/>
  <dc:description/>
  <cp:lastModifiedBy>losik</cp:lastModifiedBy>
  <cp:revision>5</cp:revision>
  <dcterms:created xsi:type="dcterms:W3CDTF">2026-10-22T10:29:00Z</dcterms:created>
  <dcterms:modified xsi:type="dcterms:W3CDTF">2026-10-23T07:32:00Z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bacb2ade-d803-4bc2-adda-87d62724186c</vt:lpwstr>
  </property>
</Properties>
</file>