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00A3E" w14:textId="05C82112" w:rsidR="007F3869" w:rsidRPr="00BB13CD" w:rsidRDefault="00C96353" w:rsidP="003F7990">
      <w:pPr>
        <w:pStyle w:val="Nagwek3"/>
        <w:jc w:val="center"/>
        <w:rPr>
          <w:rFonts w:ascii="Lora" w:hAnsi="Lora"/>
          <w:sz w:val="22"/>
          <w:szCs w:val="22"/>
        </w:rPr>
      </w:pPr>
      <w:r w:rsidRPr="00BB13CD">
        <w:rPr>
          <w:rFonts w:ascii="Lora" w:hAnsi="Lora"/>
          <w:sz w:val="22"/>
          <w:szCs w:val="22"/>
        </w:rPr>
        <w:t>Umowa</w:t>
      </w:r>
      <w:r w:rsidR="002542BF" w:rsidRPr="00BB13CD">
        <w:rPr>
          <w:rFonts w:ascii="Lora" w:hAnsi="Lora"/>
          <w:sz w:val="22"/>
          <w:szCs w:val="22"/>
        </w:rPr>
        <w:t xml:space="preserve"> </w:t>
      </w:r>
      <w:r w:rsidR="00BC7AD3" w:rsidRPr="00BB13CD">
        <w:rPr>
          <w:rFonts w:ascii="Lora" w:hAnsi="Lora"/>
          <w:sz w:val="22"/>
          <w:szCs w:val="22"/>
        </w:rPr>
        <w:t xml:space="preserve">NR </w:t>
      </w:r>
      <w:r w:rsidR="00CD69B8" w:rsidRPr="00BB13CD">
        <w:rPr>
          <w:rFonts w:ascii="Lora" w:hAnsi="Lora"/>
          <w:sz w:val="22"/>
          <w:szCs w:val="22"/>
        </w:rPr>
        <w:t>………………………………………</w:t>
      </w:r>
    </w:p>
    <w:p w14:paraId="1C45A7A5" w14:textId="0573D4D4" w:rsidR="002542BF" w:rsidRPr="00BB13CD" w:rsidRDefault="002542BF" w:rsidP="000B3DA9">
      <w:pPr>
        <w:pStyle w:val="Nagwek1"/>
        <w:spacing w:before="0" w:line="276" w:lineRule="auto"/>
        <w:rPr>
          <w:rFonts w:ascii="Lora" w:hAnsi="Lora"/>
          <w:kern w:val="0"/>
          <w:sz w:val="22"/>
          <w:szCs w:val="22"/>
          <w:lang w:val="pl-PL"/>
        </w:rPr>
      </w:pPr>
      <w:r w:rsidRPr="00BB13CD">
        <w:rPr>
          <w:rFonts w:ascii="Lora" w:hAnsi="Lora"/>
          <w:kern w:val="0"/>
          <w:sz w:val="22"/>
          <w:szCs w:val="22"/>
        </w:rPr>
        <w:t xml:space="preserve">o świadczenie </w:t>
      </w:r>
      <w:r w:rsidR="00EC3068" w:rsidRPr="00BB13CD">
        <w:rPr>
          <w:rFonts w:ascii="Lora" w:hAnsi="Lora"/>
          <w:kern w:val="0"/>
          <w:sz w:val="22"/>
          <w:szCs w:val="22"/>
          <w:lang w:val="pl-PL"/>
        </w:rPr>
        <w:t>usługi nagrania</w:t>
      </w:r>
      <w:r w:rsidR="00D67DDC">
        <w:rPr>
          <w:rFonts w:ascii="Lora" w:hAnsi="Lora"/>
          <w:kern w:val="0"/>
          <w:sz w:val="22"/>
          <w:szCs w:val="22"/>
          <w:lang w:val="pl-PL"/>
        </w:rPr>
        <w:t xml:space="preserve"> I </w:t>
      </w:r>
      <w:r w:rsidR="00EC3068" w:rsidRPr="00BB13CD">
        <w:rPr>
          <w:rFonts w:ascii="Lora" w:hAnsi="Lora"/>
          <w:kern w:val="0"/>
          <w:sz w:val="22"/>
          <w:szCs w:val="22"/>
          <w:lang w:val="pl-PL"/>
        </w:rPr>
        <w:t>montażu w związku z  zadaniami realizowanymi przez Zespół Projektów Medialnych w  ramach działalności upowszechniającej naukę</w:t>
      </w:r>
    </w:p>
    <w:p w14:paraId="373D247B" w14:textId="77777777" w:rsidR="00587B9C" w:rsidRPr="00BB13CD" w:rsidRDefault="00587B9C" w:rsidP="000B3DA9">
      <w:pPr>
        <w:spacing w:after="0" w:line="276" w:lineRule="auto"/>
        <w:rPr>
          <w:rFonts w:ascii="Lora" w:hAnsi="Lora"/>
          <w:lang w:eastAsia="x-none"/>
        </w:rPr>
      </w:pPr>
    </w:p>
    <w:p w14:paraId="3FAD5DB9" w14:textId="415686AD" w:rsidR="00C96353" w:rsidRPr="00BB13CD" w:rsidRDefault="00D647DB" w:rsidP="000B3DA9">
      <w:p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zawarta w dniu </w:t>
      </w:r>
      <w:r w:rsidR="009E5E32" w:rsidRPr="00BB13CD">
        <w:rPr>
          <w:rFonts w:ascii="Lora" w:hAnsi="Lora"/>
        </w:rPr>
        <w:t xml:space="preserve">13 marca </w:t>
      </w:r>
      <w:r w:rsidR="000D7050" w:rsidRPr="00BB13CD">
        <w:rPr>
          <w:rFonts w:ascii="Lora" w:hAnsi="Lora"/>
        </w:rPr>
        <w:t xml:space="preserve">2024 </w:t>
      </w:r>
      <w:r w:rsidR="00C96353" w:rsidRPr="00BB13CD">
        <w:rPr>
          <w:rFonts w:ascii="Lora" w:hAnsi="Lora"/>
        </w:rPr>
        <w:t xml:space="preserve">roku w Warszawie, </w:t>
      </w:r>
    </w:p>
    <w:p w14:paraId="78F15047" w14:textId="77777777" w:rsidR="002542BF" w:rsidRPr="00BB13CD" w:rsidRDefault="002542BF" w:rsidP="000B3DA9">
      <w:pPr>
        <w:spacing w:after="0" w:line="276" w:lineRule="auto"/>
        <w:jc w:val="both"/>
        <w:rPr>
          <w:rFonts w:ascii="Lora" w:hAnsi="Lora"/>
        </w:rPr>
      </w:pPr>
    </w:p>
    <w:p w14:paraId="5CA1BE55" w14:textId="77777777" w:rsidR="00B8436F" w:rsidRPr="00BB13CD" w:rsidRDefault="00B8436F" w:rsidP="000B3DA9">
      <w:pPr>
        <w:spacing w:after="0" w:line="276" w:lineRule="auto"/>
        <w:jc w:val="both"/>
        <w:rPr>
          <w:rFonts w:ascii="Lora" w:eastAsia="Times New Roman" w:hAnsi="Lora"/>
          <w:lang w:eastAsia="pl-PL"/>
        </w:rPr>
      </w:pPr>
      <w:r w:rsidRPr="00BB13CD">
        <w:rPr>
          <w:rFonts w:ascii="Lora" w:eastAsia="Times New Roman" w:hAnsi="Lora"/>
          <w:lang w:eastAsia="pl-PL"/>
        </w:rPr>
        <w:t>pomiędzy:</w:t>
      </w:r>
    </w:p>
    <w:p w14:paraId="440FBD89" w14:textId="77777777" w:rsidR="00D239C1" w:rsidRPr="00BB13CD" w:rsidRDefault="00D239C1" w:rsidP="000B3DA9">
      <w:pPr>
        <w:spacing w:after="0" w:line="276" w:lineRule="auto"/>
        <w:jc w:val="both"/>
        <w:rPr>
          <w:rFonts w:ascii="Lora" w:hAnsi="Lora"/>
          <w:b/>
        </w:rPr>
      </w:pPr>
    </w:p>
    <w:p w14:paraId="2AE717DF" w14:textId="4DCB267C" w:rsidR="005B5781" w:rsidRPr="00BB13CD" w:rsidRDefault="005B5781" w:rsidP="000B3DA9">
      <w:p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  <w:b/>
        </w:rPr>
        <w:t xml:space="preserve">Polską Akademią Nauk </w:t>
      </w:r>
      <w:r w:rsidRPr="00BB13CD">
        <w:rPr>
          <w:rFonts w:ascii="Lora" w:hAnsi="Lora"/>
        </w:rPr>
        <w:t xml:space="preserve">z siedzibą w Warszawie (00-901) Plac Defilad 1, posiadającą REGON: 000325713 oraz NIP: 525 15 75 083, </w:t>
      </w:r>
      <w:r w:rsidRPr="00BB13CD">
        <w:rPr>
          <w:rFonts w:ascii="Lora" w:eastAsia="Times New Roman" w:hAnsi="Lora"/>
          <w:snapToGrid w:val="0"/>
          <w:color w:val="000000"/>
          <w:lang w:eastAsia="pl-PL"/>
        </w:rPr>
        <w:t>reprezentowan</w:t>
      </w:r>
      <w:r w:rsidR="007B266D" w:rsidRPr="00BB13CD">
        <w:rPr>
          <w:rFonts w:ascii="Lora" w:eastAsia="Times New Roman" w:hAnsi="Lora"/>
          <w:snapToGrid w:val="0"/>
          <w:color w:val="000000"/>
          <w:lang w:eastAsia="pl-PL"/>
        </w:rPr>
        <w:t>y</w:t>
      </w:r>
      <w:r w:rsidRPr="00BB13CD">
        <w:rPr>
          <w:rFonts w:ascii="Lora" w:eastAsia="Times New Roman" w:hAnsi="Lora"/>
          <w:snapToGrid w:val="0"/>
          <w:color w:val="000000"/>
          <w:lang w:eastAsia="pl-PL"/>
        </w:rPr>
        <w:t xml:space="preserve"> przez </w:t>
      </w:r>
      <w:r w:rsidRPr="00BB13CD">
        <w:rPr>
          <w:rFonts w:ascii="Lora" w:hAnsi="Lora"/>
        </w:rPr>
        <w:t>Dyrektor</w:t>
      </w:r>
      <w:r w:rsidR="007B266D" w:rsidRPr="00BB13CD">
        <w:rPr>
          <w:rFonts w:ascii="Lora" w:hAnsi="Lora"/>
        </w:rPr>
        <w:t>a</w:t>
      </w:r>
      <w:r w:rsidRPr="00BB13CD">
        <w:rPr>
          <w:rFonts w:ascii="Lora" w:hAnsi="Lora"/>
        </w:rPr>
        <w:t xml:space="preserve"> Biura </w:t>
      </w:r>
      <w:r w:rsidR="007B266D" w:rsidRPr="00BB13CD">
        <w:rPr>
          <w:rFonts w:ascii="Lora" w:hAnsi="Lora"/>
        </w:rPr>
        <w:t xml:space="preserve">Upowszechniania Nauki i </w:t>
      </w:r>
      <w:r w:rsidR="009A4AEB" w:rsidRPr="00BB13CD">
        <w:rPr>
          <w:rFonts w:ascii="Lora" w:hAnsi="Lora"/>
        </w:rPr>
        <w:t>W</w:t>
      </w:r>
      <w:r w:rsidR="007B266D" w:rsidRPr="00BB13CD">
        <w:rPr>
          <w:rFonts w:ascii="Lora" w:hAnsi="Lora"/>
        </w:rPr>
        <w:t xml:space="preserve">ydawnictw </w:t>
      </w:r>
      <w:r w:rsidRPr="00BB13CD">
        <w:rPr>
          <w:rFonts w:ascii="Lora" w:hAnsi="Lora"/>
        </w:rPr>
        <w:t xml:space="preserve">Polskiej Akademii Nauk </w:t>
      </w:r>
      <w:r w:rsidR="009A4AEB" w:rsidRPr="00BB13CD">
        <w:rPr>
          <w:rFonts w:ascii="Lora" w:hAnsi="Lora"/>
        </w:rPr>
        <w:t xml:space="preserve">Zbigniewa </w:t>
      </w:r>
      <w:proofErr w:type="spellStart"/>
      <w:r w:rsidR="009A4AEB" w:rsidRPr="00BB13CD">
        <w:rPr>
          <w:rFonts w:ascii="Lora" w:hAnsi="Lora"/>
        </w:rPr>
        <w:t>Kajdanowskiego</w:t>
      </w:r>
      <w:proofErr w:type="spellEnd"/>
      <w:r w:rsidRPr="00BB13CD">
        <w:rPr>
          <w:rFonts w:ascii="Lora" w:hAnsi="Lora"/>
        </w:rPr>
        <w:t xml:space="preserve">, na podstawie pełnomocnictwa nr </w:t>
      </w:r>
      <w:r w:rsidR="009A4AEB" w:rsidRPr="00BB13CD">
        <w:rPr>
          <w:rFonts w:ascii="Lora" w:hAnsi="Lora"/>
        </w:rPr>
        <w:t>……………………</w:t>
      </w:r>
      <w:r w:rsidRPr="00BB13CD">
        <w:rPr>
          <w:rFonts w:ascii="Lora" w:hAnsi="Lora"/>
        </w:rPr>
        <w:t xml:space="preserve"> </w:t>
      </w:r>
      <w:r w:rsidRPr="00BB13CD">
        <w:rPr>
          <w:rFonts w:ascii="Lora" w:hAnsi="Lora"/>
          <w:snapToGrid w:val="0"/>
        </w:rPr>
        <w:t xml:space="preserve">z dnia </w:t>
      </w:r>
      <w:r w:rsidR="009A4AEB" w:rsidRPr="00BB13CD">
        <w:rPr>
          <w:rFonts w:ascii="Lora" w:hAnsi="Lora"/>
        </w:rPr>
        <w:t>……………………</w:t>
      </w:r>
      <w:r w:rsidRPr="00BB13CD">
        <w:rPr>
          <w:rFonts w:ascii="Lora" w:hAnsi="Lora"/>
          <w:snapToGrid w:val="0"/>
        </w:rPr>
        <w:t xml:space="preserve"> r.</w:t>
      </w:r>
      <w:r w:rsidRPr="00BB13CD">
        <w:rPr>
          <w:rFonts w:ascii="Lora" w:hAnsi="Lora"/>
        </w:rPr>
        <w:t xml:space="preserve">, </w:t>
      </w:r>
    </w:p>
    <w:p w14:paraId="7E8B9D73" w14:textId="77777777" w:rsidR="00E477A1" w:rsidRPr="00BB13CD" w:rsidRDefault="00E477A1" w:rsidP="000B3DA9">
      <w:pPr>
        <w:spacing w:after="0" w:line="276" w:lineRule="auto"/>
        <w:jc w:val="both"/>
        <w:rPr>
          <w:rFonts w:ascii="Lora" w:hAnsi="Lora"/>
        </w:rPr>
      </w:pPr>
    </w:p>
    <w:p w14:paraId="4D244401" w14:textId="77777777" w:rsidR="00B8436F" w:rsidRPr="00BB13CD" w:rsidRDefault="00B8436F" w:rsidP="000B3DA9">
      <w:pPr>
        <w:spacing w:after="0" w:line="276" w:lineRule="auto"/>
        <w:jc w:val="both"/>
        <w:rPr>
          <w:rFonts w:ascii="Lora" w:eastAsia="Times New Roman" w:hAnsi="Lora"/>
          <w:b/>
          <w:lang w:eastAsia="pl-PL"/>
        </w:rPr>
      </w:pPr>
      <w:r w:rsidRPr="00BB13CD">
        <w:rPr>
          <w:rFonts w:ascii="Lora" w:eastAsia="Times New Roman" w:hAnsi="Lora"/>
          <w:lang w:eastAsia="pl-PL"/>
        </w:rPr>
        <w:t>zwaną dalej:</w:t>
      </w:r>
      <w:r w:rsidR="00F16CB4" w:rsidRPr="00BB13CD">
        <w:rPr>
          <w:rFonts w:ascii="Lora" w:eastAsia="Times New Roman" w:hAnsi="Lora"/>
          <w:lang w:eastAsia="pl-PL"/>
        </w:rPr>
        <w:t xml:space="preserve"> </w:t>
      </w:r>
      <w:r w:rsidR="00C226A6" w:rsidRPr="00BB13CD">
        <w:rPr>
          <w:rFonts w:ascii="Lora" w:eastAsia="Times New Roman" w:hAnsi="Lora"/>
          <w:b/>
          <w:lang w:eastAsia="pl-PL"/>
        </w:rPr>
        <w:t>„</w:t>
      </w:r>
      <w:r w:rsidR="00F16CB4" w:rsidRPr="00BB13CD">
        <w:rPr>
          <w:rFonts w:ascii="Lora" w:eastAsia="Times New Roman" w:hAnsi="Lora"/>
          <w:b/>
          <w:lang w:eastAsia="pl-PL"/>
        </w:rPr>
        <w:t>Zamawiającym</w:t>
      </w:r>
      <w:r w:rsidR="00C226A6" w:rsidRPr="00BB13CD">
        <w:rPr>
          <w:rFonts w:ascii="Lora" w:eastAsia="Times New Roman" w:hAnsi="Lora"/>
          <w:b/>
          <w:lang w:eastAsia="pl-PL"/>
        </w:rPr>
        <w:t>”</w:t>
      </w:r>
    </w:p>
    <w:p w14:paraId="0351C4B1" w14:textId="77777777" w:rsidR="00E477A1" w:rsidRPr="00BB13CD" w:rsidRDefault="00E477A1" w:rsidP="000B3DA9">
      <w:pPr>
        <w:spacing w:after="0" w:line="276" w:lineRule="auto"/>
        <w:jc w:val="both"/>
        <w:rPr>
          <w:rFonts w:ascii="Lora" w:eastAsia="Times New Roman" w:hAnsi="Lora"/>
          <w:b/>
          <w:i/>
          <w:lang w:eastAsia="pl-PL"/>
        </w:rPr>
      </w:pPr>
    </w:p>
    <w:p w14:paraId="72F3641C" w14:textId="77777777" w:rsidR="00B8436F" w:rsidRPr="00BB13CD" w:rsidRDefault="00B8436F" w:rsidP="000B3DA9">
      <w:pPr>
        <w:spacing w:after="0" w:line="276" w:lineRule="auto"/>
        <w:jc w:val="both"/>
        <w:rPr>
          <w:rFonts w:ascii="Lora" w:eastAsia="Times New Roman" w:hAnsi="Lora"/>
          <w:bCs/>
          <w:lang w:eastAsia="pl-PL"/>
        </w:rPr>
      </w:pPr>
      <w:r w:rsidRPr="00BB13CD">
        <w:rPr>
          <w:rFonts w:ascii="Lora" w:eastAsia="Times New Roman" w:hAnsi="Lora"/>
          <w:bCs/>
          <w:lang w:eastAsia="pl-PL"/>
        </w:rPr>
        <w:t xml:space="preserve">a    </w:t>
      </w:r>
    </w:p>
    <w:p w14:paraId="7E546DA6" w14:textId="77777777" w:rsidR="00E477A1" w:rsidRPr="00BB13CD" w:rsidRDefault="00E477A1" w:rsidP="000B3DA9">
      <w:pPr>
        <w:spacing w:after="0" w:line="276" w:lineRule="auto"/>
        <w:jc w:val="both"/>
        <w:rPr>
          <w:rFonts w:ascii="Lora" w:eastAsia="Times New Roman" w:hAnsi="Lora"/>
          <w:bCs/>
          <w:lang w:eastAsia="pl-PL"/>
        </w:rPr>
      </w:pPr>
    </w:p>
    <w:p w14:paraId="6BB4E6B3" w14:textId="5DCD0899" w:rsidR="00FC101D" w:rsidRPr="00BB13CD" w:rsidRDefault="009A4AEB" w:rsidP="009A4AEB">
      <w:pPr>
        <w:pStyle w:val="Default"/>
        <w:spacing w:line="276" w:lineRule="auto"/>
        <w:rPr>
          <w:rFonts w:ascii="Lora" w:eastAsia="Times New Roman" w:hAnsi="Lora"/>
          <w:bCs/>
          <w:sz w:val="22"/>
          <w:szCs w:val="22"/>
        </w:rPr>
      </w:pPr>
      <w:r w:rsidRPr="00BB13CD">
        <w:rPr>
          <w:rFonts w:ascii="Lora" w:eastAsia="Times New Roman" w:hAnsi="Lora"/>
          <w:b/>
          <w:sz w:val="22"/>
          <w:szCs w:val="22"/>
        </w:rPr>
        <w:t>……………………………</w:t>
      </w:r>
      <w:r w:rsidR="00ED3622" w:rsidRPr="00BB13CD">
        <w:rPr>
          <w:rFonts w:ascii="Lora" w:eastAsia="Times New Roman" w:hAnsi="Lora"/>
          <w:bCs/>
          <w:sz w:val="22"/>
          <w:szCs w:val="22"/>
        </w:rPr>
        <w:t xml:space="preserve">, z siedziba w </w:t>
      </w:r>
      <w:r w:rsidRPr="00BB13CD">
        <w:rPr>
          <w:rFonts w:ascii="Lora" w:eastAsia="Times New Roman" w:hAnsi="Lora"/>
          <w:bCs/>
          <w:sz w:val="22"/>
          <w:szCs w:val="22"/>
        </w:rPr>
        <w:t>…………….</w:t>
      </w:r>
      <w:r w:rsidR="005B5781" w:rsidRPr="00BB13CD">
        <w:rPr>
          <w:rFonts w:ascii="Lora" w:eastAsia="Times New Roman" w:hAnsi="Lora"/>
          <w:bCs/>
          <w:sz w:val="22"/>
          <w:szCs w:val="22"/>
        </w:rPr>
        <w:t xml:space="preserve">, posiadająca NIP: </w:t>
      </w:r>
      <w:r w:rsidRPr="00BB13CD">
        <w:rPr>
          <w:rFonts w:ascii="Lora" w:eastAsia="Times New Roman" w:hAnsi="Lora"/>
          <w:bCs/>
          <w:sz w:val="22"/>
          <w:szCs w:val="22"/>
        </w:rPr>
        <w:t>……………………….</w:t>
      </w:r>
      <w:r w:rsidR="005B5781" w:rsidRPr="00BB13CD">
        <w:rPr>
          <w:rFonts w:ascii="Lora" w:eastAsia="Times New Roman" w:hAnsi="Lora"/>
          <w:bCs/>
          <w:sz w:val="22"/>
          <w:szCs w:val="22"/>
        </w:rPr>
        <w:t xml:space="preserve">, REGON: </w:t>
      </w:r>
      <w:r w:rsidRPr="00BB13CD">
        <w:rPr>
          <w:rFonts w:ascii="Lora" w:hAnsi="Lora"/>
          <w:sz w:val="22"/>
          <w:szCs w:val="22"/>
        </w:rPr>
        <w:t xml:space="preserve">…………………… </w:t>
      </w:r>
      <w:r w:rsidR="000A45AC" w:rsidRPr="00BB13CD">
        <w:rPr>
          <w:rFonts w:ascii="Lora" w:eastAsia="Times New Roman" w:hAnsi="Lora"/>
          <w:bCs/>
          <w:sz w:val="22"/>
          <w:szCs w:val="22"/>
        </w:rPr>
        <w:t>zwan</w:t>
      </w:r>
      <w:r w:rsidR="00BB6E87" w:rsidRPr="00BB13CD">
        <w:rPr>
          <w:rFonts w:ascii="Lora" w:eastAsia="Times New Roman" w:hAnsi="Lora"/>
          <w:bCs/>
          <w:sz w:val="22"/>
          <w:szCs w:val="22"/>
        </w:rPr>
        <w:t>ą</w:t>
      </w:r>
      <w:r w:rsidR="00382895" w:rsidRPr="00BB13CD">
        <w:rPr>
          <w:rFonts w:ascii="Lora" w:eastAsia="Times New Roman" w:hAnsi="Lora"/>
          <w:bCs/>
          <w:sz w:val="22"/>
          <w:szCs w:val="22"/>
        </w:rPr>
        <w:t xml:space="preserve"> </w:t>
      </w:r>
      <w:r w:rsidR="000A45AC" w:rsidRPr="00BB13CD">
        <w:rPr>
          <w:rFonts w:ascii="Lora" w:eastAsia="Times New Roman" w:hAnsi="Lora"/>
          <w:bCs/>
          <w:sz w:val="22"/>
          <w:szCs w:val="22"/>
        </w:rPr>
        <w:t>w treści Umowy „</w:t>
      </w:r>
      <w:r w:rsidR="00366B7F" w:rsidRPr="00BB13CD">
        <w:rPr>
          <w:rFonts w:ascii="Lora" w:eastAsia="Times New Roman" w:hAnsi="Lora"/>
          <w:b/>
          <w:sz w:val="22"/>
          <w:szCs w:val="22"/>
        </w:rPr>
        <w:t>Wykonawcą</w:t>
      </w:r>
      <w:r w:rsidR="000A45AC" w:rsidRPr="00BB13CD">
        <w:rPr>
          <w:rFonts w:ascii="Lora" w:eastAsia="Times New Roman" w:hAnsi="Lora"/>
          <w:bCs/>
          <w:sz w:val="22"/>
          <w:szCs w:val="22"/>
        </w:rPr>
        <w:t>”,</w:t>
      </w:r>
      <w:r w:rsidR="00ED3622" w:rsidRPr="00BB13CD">
        <w:rPr>
          <w:rFonts w:ascii="Lora" w:eastAsia="Times New Roman" w:hAnsi="Lora"/>
          <w:bCs/>
          <w:sz w:val="22"/>
          <w:szCs w:val="22"/>
        </w:rPr>
        <w:t xml:space="preserve"> reprezentowana przez</w:t>
      </w:r>
      <w:r w:rsidR="005B5781" w:rsidRPr="00BB13CD">
        <w:rPr>
          <w:rFonts w:ascii="Lora" w:eastAsia="Times New Roman" w:hAnsi="Lora"/>
          <w:bCs/>
          <w:sz w:val="22"/>
          <w:szCs w:val="22"/>
        </w:rPr>
        <w:t xml:space="preserve"> </w:t>
      </w:r>
      <w:r w:rsidRPr="00BB13CD">
        <w:rPr>
          <w:rFonts w:ascii="Lora" w:hAnsi="Lora"/>
          <w:sz w:val="22"/>
          <w:szCs w:val="22"/>
        </w:rPr>
        <w:t>……………………</w:t>
      </w:r>
    </w:p>
    <w:p w14:paraId="160354DF" w14:textId="77777777" w:rsidR="002542BF" w:rsidRPr="00BB13CD" w:rsidRDefault="002542BF" w:rsidP="000B3DA9">
      <w:pPr>
        <w:spacing w:after="0" w:line="276" w:lineRule="auto"/>
        <w:jc w:val="both"/>
        <w:rPr>
          <w:rFonts w:ascii="Lora" w:hAnsi="Lora"/>
          <w:lang w:eastAsia="pl-PL"/>
        </w:rPr>
      </w:pPr>
    </w:p>
    <w:p w14:paraId="18DB9B99" w14:textId="77777777" w:rsidR="00BF4702" w:rsidRPr="00BB13CD" w:rsidRDefault="006223A6" w:rsidP="000B3DA9">
      <w:pPr>
        <w:spacing w:after="0" w:line="276" w:lineRule="auto"/>
        <w:jc w:val="both"/>
        <w:rPr>
          <w:rFonts w:ascii="Lora" w:eastAsia="Times New Roman" w:hAnsi="Lora"/>
          <w:bCs/>
          <w:lang w:eastAsia="pl-PL"/>
        </w:rPr>
      </w:pPr>
      <w:r w:rsidRPr="00BB13CD">
        <w:rPr>
          <w:rFonts w:ascii="Lora" w:eastAsia="Times New Roman" w:hAnsi="Lora"/>
          <w:bCs/>
          <w:lang w:eastAsia="pl-PL"/>
        </w:rPr>
        <w:t xml:space="preserve">łącznie zwanymi </w:t>
      </w:r>
      <w:r w:rsidRPr="00BB13CD">
        <w:rPr>
          <w:rFonts w:ascii="Lora" w:eastAsia="Times New Roman" w:hAnsi="Lora"/>
          <w:b/>
          <w:bCs/>
          <w:lang w:eastAsia="pl-PL"/>
        </w:rPr>
        <w:t>„Stronami”</w:t>
      </w:r>
      <w:r w:rsidRPr="00BB13CD">
        <w:rPr>
          <w:rFonts w:ascii="Lora" w:eastAsia="Times New Roman" w:hAnsi="Lora"/>
          <w:bCs/>
          <w:lang w:eastAsia="pl-PL"/>
        </w:rPr>
        <w:t>,</w:t>
      </w:r>
    </w:p>
    <w:p w14:paraId="3BECF2FB" w14:textId="77777777" w:rsidR="002542BF" w:rsidRPr="00BB13CD" w:rsidRDefault="002542BF" w:rsidP="000B3DA9">
      <w:pPr>
        <w:spacing w:after="0" w:line="276" w:lineRule="auto"/>
        <w:jc w:val="both"/>
        <w:rPr>
          <w:rFonts w:ascii="Lora" w:eastAsia="Times New Roman" w:hAnsi="Lora"/>
          <w:bCs/>
          <w:lang w:eastAsia="pl-PL"/>
        </w:rPr>
      </w:pPr>
    </w:p>
    <w:p w14:paraId="0C325C15" w14:textId="77777777" w:rsidR="00E318F3" w:rsidRPr="00BB13CD" w:rsidRDefault="00B8436F" w:rsidP="000B3DA9">
      <w:pPr>
        <w:spacing w:after="0" w:line="276" w:lineRule="auto"/>
        <w:jc w:val="both"/>
        <w:rPr>
          <w:rFonts w:ascii="Lora" w:eastAsia="Times New Roman" w:hAnsi="Lora"/>
          <w:lang w:eastAsia="pl-PL"/>
        </w:rPr>
      </w:pPr>
      <w:r w:rsidRPr="00BB13CD">
        <w:rPr>
          <w:rFonts w:ascii="Lora" w:eastAsia="Times New Roman" w:hAnsi="Lora"/>
          <w:lang w:eastAsia="pl-PL"/>
        </w:rPr>
        <w:t>o następującej treści</w:t>
      </w:r>
      <w:r w:rsidR="00E318F3" w:rsidRPr="00BB13CD">
        <w:rPr>
          <w:rFonts w:ascii="Lora" w:eastAsia="Times New Roman" w:hAnsi="Lora"/>
          <w:lang w:eastAsia="pl-PL"/>
        </w:rPr>
        <w:t>, zwaną dalej „Umową”</w:t>
      </w:r>
      <w:r w:rsidR="00C24B13" w:rsidRPr="00BB13CD">
        <w:rPr>
          <w:rFonts w:ascii="Lora" w:eastAsia="Times New Roman" w:hAnsi="Lora"/>
          <w:lang w:eastAsia="pl-PL"/>
        </w:rPr>
        <w:t>.</w:t>
      </w:r>
    </w:p>
    <w:p w14:paraId="03033D64" w14:textId="77777777" w:rsidR="00A90BCC" w:rsidRPr="00BB13CD" w:rsidRDefault="00A90BCC" w:rsidP="000B3DA9">
      <w:pPr>
        <w:spacing w:after="0" w:line="276" w:lineRule="auto"/>
        <w:jc w:val="both"/>
        <w:rPr>
          <w:rFonts w:ascii="Lora" w:eastAsia="Times New Roman" w:hAnsi="Lora"/>
          <w:lang w:eastAsia="pl-PL"/>
        </w:rPr>
      </w:pPr>
    </w:p>
    <w:p w14:paraId="2E56DBCD" w14:textId="77777777" w:rsidR="005117E9" w:rsidRPr="00BB13CD" w:rsidRDefault="00B8436F" w:rsidP="000B3DA9">
      <w:pPr>
        <w:pStyle w:val="Kolorowalistaakcent11"/>
        <w:spacing w:line="276" w:lineRule="auto"/>
        <w:ind w:left="0"/>
        <w:jc w:val="center"/>
        <w:rPr>
          <w:rFonts w:ascii="Lora" w:hAnsi="Lora"/>
          <w:b/>
          <w:sz w:val="22"/>
          <w:szCs w:val="22"/>
        </w:rPr>
      </w:pPr>
      <w:r w:rsidRPr="00BB13CD">
        <w:rPr>
          <w:rFonts w:ascii="Lora" w:hAnsi="Lora"/>
          <w:b/>
          <w:sz w:val="22"/>
          <w:szCs w:val="22"/>
        </w:rPr>
        <w:t>§ 1.</w:t>
      </w:r>
    </w:p>
    <w:p w14:paraId="553B2356" w14:textId="77777777" w:rsidR="00C96353" w:rsidRPr="00BB13CD" w:rsidRDefault="00C96353" w:rsidP="000B3DA9">
      <w:pPr>
        <w:pStyle w:val="tekstparagraftytu"/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przedmiot umowy</w:t>
      </w:r>
    </w:p>
    <w:p w14:paraId="58C77F3F" w14:textId="5410DA31" w:rsidR="00DC7A2F" w:rsidRPr="00563F67" w:rsidRDefault="00ED3622" w:rsidP="00563F67">
      <w:pPr>
        <w:pStyle w:val="Akapitzlist"/>
        <w:spacing w:after="0"/>
        <w:ind w:left="0"/>
        <w:jc w:val="both"/>
        <w:rPr>
          <w:rFonts w:ascii="Lora" w:hAnsi="Lora"/>
          <w:lang w:val="pl-PL" w:eastAsia="pl-PL"/>
        </w:rPr>
      </w:pPr>
      <w:r w:rsidRPr="00563F67">
        <w:rPr>
          <w:rFonts w:ascii="Lora" w:hAnsi="Lora"/>
          <w:lang w:val="pl-PL" w:eastAsia="pl-PL"/>
        </w:rPr>
        <w:t xml:space="preserve">Przedmiotem umowy jest </w:t>
      </w:r>
      <w:r w:rsidR="00C928F7" w:rsidRPr="00563F67">
        <w:rPr>
          <w:rFonts w:ascii="Lora" w:hAnsi="Lora"/>
          <w:lang w:val="pl-PL" w:eastAsia="pl-PL"/>
        </w:rPr>
        <w:t>usług</w:t>
      </w:r>
      <w:r w:rsidR="00C928F7">
        <w:rPr>
          <w:rFonts w:ascii="Lora" w:hAnsi="Lora"/>
          <w:lang w:val="pl-PL" w:eastAsia="pl-PL"/>
        </w:rPr>
        <w:t>a</w:t>
      </w:r>
      <w:r w:rsidR="00C928F7" w:rsidRPr="00563F67">
        <w:rPr>
          <w:rFonts w:ascii="Lora" w:hAnsi="Lora"/>
          <w:lang w:val="pl-PL" w:eastAsia="pl-PL"/>
        </w:rPr>
        <w:t xml:space="preserve"> </w:t>
      </w:r>
      <w:r w:rsidR="00EC3068" w:rsidRPr="00563F67">
        <w:rPr>
          <w:rFonts w:ascii="Lora" w:hAnsi="Lora"/>
          <w:lang w:val="pl-PL" w:eastAsia="pl-PL"/>
        </w:rPr>
        <w:t>nagrania, montażu i streamingu w związku z zadaniami realizowanymi przez Zespół Projektów Medialnych w ramach działalności upowszechniającej naukę</w:t>
      </w:r>
      <w:r w:rsidR="00DC7A2F" w:rsidRPr="00563F67">
        <w:rPr>
          <w:rFonts w:ascii="Lora" w:hAnsi="Lora"/>
          <w:lang w:val="pl-PL" w:eastAsia="pl-PL"/>
        </w:rPr>
        <w:t>, wg następujących założeń:</w:t>
      </w:r>
    </w:p>
    <w:p w14:paraId="4162A364" w14:textId="5658E4BA" w:rsidR="00EF0C52" w:rsidRPr="00563F67" w:rsidRDefault="00EF0C52" w:rsidP="00563F67">
      <w:pPr>
        <w:pStyle w:val="Akapitzlist"/>
        <w:numPr>
          <w:ilvl w:val="0"/>
          <w:numId w:val="42"/>
        </w:numPr>
        <w:ind w:left="426" w:hanging="426"/>
        <w:rPr>
          <w:rFonts w:ascii="Lora" w:hAnsi="Lora"/>
          <w:lang w:val="pl-PL"/>
        </w:rPr>
      </w:pPr>
      <w:r w:rsidRPr="00563F67">
        <w:rPr>
          <w:rFonts w:ascii="Lora" w:hAnsi="Lora"/>
          <w:b/>
          <w:bCs/>
          <w:lang w:val="pl-PL"/>
        </w:rPr>
        <w:t>Część pierwsza: Usługa montażu i zaprojektowanie oprawy graficznej kontynuacji serii podcastów „Świat okiem nauki”</w:t>
      </w:r>
      <w:r w:rsidRPr="00563F67">
        <w:rPr>
          <w:rFonts w:ascii="Lora" w:hAnsi="Lora"/>
          <w:lang w:val="pl-PL"/>
        </w:rPr>
        <w:t xml:space="preserve"> </w:t>
      </w:r>
      <w:r w:rsidR="008C76F5" w:rsidRPr="00563F67">
        <w:rPr>
          <w:rFonts w:ascii="Lora" w:hAnsi="Lora"/>
          <w:b/>
          <w:bCs/>
          <w:lang w:val="pl-PL"/>
        </w:rPr>
        <w:t xml:space="preserve">obejmującej </w:t>
      </w:r>
      <w:r w:rsidR="00937F84" w:rsidRPr="00563F67">
        <w:rPr>
          <w:rFonts w:ascii="Lora" w:hAnsi="Lora"/>
          <w:b/>
          <w:bCs/>
          <w:lang w:val="pl-PL"/>
        </w:rPr>
        <w:t xml:space="preserve">osiem </w:t>
      </w:r>
      <w:r w:rsidRPr="00563F67">
        <w:rPr>
          <w:rFonts w:ascii="Lora" w:hAnsi="Lora"/>
          <w:b/>
          <w:bCs/>
          <w:lang w:val="pl-PL"/>
        </w:rPr>
        <w:t>odcinków</w:t>
      </w:r>
      <w:r w:rsidR="00937F84" w:rsidRPr="00563F67">
        <w:rPr>
          <w:rFonts w:ascii="Lora" w:hAnsi="Lora"/>
          <w:b/>
          <w:bCs/>
          <w:lang w:val="pl-PL"/>
        </w:rPr>
        <w:t xml:space="preserve"> wg następujących założeń:</w:t>
      </w:r>
    </w:p>
    <w:p w14:paraId="0023072D" w14:textId="77777777" w:rsidR="00EF0C52" w:rsidRPr="00BB13CD" w:rsidRDefault="00EF0C52" w:rsidP="00563F67">
      <w:pPr>
        <w:pStyle w:val="Akapitzlist"/>
        <w:numPr>
          <w:ilvl w:val="0"/>
          <w:numId w:val="35"/>
        </w:numPr>
        <w:spacing w:after="160" w:line="278" w:lineRule="auto"/>
        <w:ind w:left="426" w:firstLine="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montaż i wprowadzenie zmian edycyjnych w materiałach z nagraniami 8 odcinków podcastów, </w:t>
      </w:r>
      <w:proofErr w:type="spellStart"/>
      <w:r w:rsidRPr="00BB13CD">
        <w:rPr>
          <w:rFonts w:ascii="Lora" w:hAnsi="Lora"/>
          <w:lang w:val="pl-PL"/>
        </w:rPr>
        <w:t>tj</w:t>
      </w:r>
      <w:proofErr w:type="spellEnd"/>
      <w:r w:rsidRPr="00BB13CD">
        <w:rPr>
          <w:rFonts w:ascii="Lora" w:hAnsi="Lora"/>
          <w:lang w:val="pl-PL"/>
        </w:rPr>
        <w:t>:</w:t>
      </w:r>
    </w:p>
    <w:p w14:paraId="5AD706A3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proofErr w:type="spellStart"/>
      <w:r w:rsidRPr="00BB13CD">
        <w:rPr>
          <w:rFonts w:ascii="Lora" w:hAnsi="Lora"/>
          <w:lang w:val="pl-PL"/>
        </w:rPr>
        <w:t>postprodukcja</w:t>
      </w:r>
      <w:proofErr w:type="spellEnd"/>
      <w:r w:rsidRPr="00BB13CD">
        <w:rPr>
          <w:rFonts w:ascii="Lora" w:hAnsi="Lora"/>
          <w:lang w:val="pl-PL"/>
        </w:rPr>
        <w:t xml:space="preserve"> odcinka 60-70 minutowego do krótszej formy bez redakcji treści, montaż według scenariusza redaktora prowadzącego serię,</w:t>
      </w:r>
    </w:p>
    <w:p w14:paraId="06268B63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>zoptymalizowane czytelności i jakości ścieżki dźwiękowej nagrań,</w:t>
      </w:r>
    </w:p>
    <w:p w14:paraId="0FBE139C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stworzenie 3 </w:t>
      </w:r>
      <w:proofErr w:type="spellStart"/>
      <w:r w:rsidRPr="00BB13CD">
        <w:rPr>
          <w:rFonts w:ascii="Lora" w:hAnsi="Lora"/>
          <w:lang w:val="pl-PL"/>
        </w:rPr>
        <w:t>shortów</w:t>
      </w:r>
      <w:proofErr w:type="spellEnd"/>
      <w:r w:rsidRPr="00BB13CD">
        <w:rPr>
          <w:rFonts w:ascii="Lora" w:hAnsi="Lora"/>
          <w:lang w:val="pl-PL"/>
        </w:rPr>
        <w:t>/</w:t>
      </w:r>
      <w:proofErr w:type="spellStart"/>
      <w:r w:rsidRPr="00BB13CD">
        <w:rPr>
          <w:rFonts w:ascii="Lora" w:hAnsi="Lora"/>
          <w:lang w:val="pl-PL"/>
        </w:rPr>
        <w:t>reels</w:t>
      </w:r>
      <w:proofErr w:type="spellEnd"/>
      <w:r w:rsidRPr="00BB13CD">
        <w:rPr>
          <w:rFonts w:ascii="Lora" w:hAnsi="Lora"/>
          <w:lang w:val="pl-PL"/>
        </w:rPr>
        <w:t xml:space="preserve"> do każdego odcinka,</w:t>
      </w:r>
    </w:p>
    <w:p w14:paraId="0A02F575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stworzenie notatek/opisu do odcinka (na </w:t>
      </w:r>
      <w:proofErr w:type="spellStart"/>
      <w:r w:rsidRPr="00BB13CD">
        <w:rPr>
          <w:rFonts w:ascii="Lora" w:hAnsi="Lora"/>
          <w:lang w:val="pl-PL"/>
        </w:rPr>
        <w:t>Youtube</w:t>
      </w:r>
      <w:proofErr w:type="spellEnd"/>
      <w:r w:rsidRPr="00BB13CD">
        <w:rPr>
          <w:rFonts w:ascii="Lora" w:hAnsi="Lora"/>
          <w:lang w:val="pl-PL"/>
        </w:rPr>
        <w:t xml:space="preserve"> i do wersji audio </w:t>
      </w:r>
      <w:proofErr w:type="spellStart"/>
      <w:r w:rsidRPr="00BB13CD">
        <w:rPr>
          <w:rFonts w:ascii="Lora" w:hAnsi="Lora"/>
          <w:lang w:val="pl-PL"/>
        </w:rPr>
        <w:t>podcastu</w:t>
      </w:r>
      <w:proofErr w:type="spellEnd"/>
      <w:r w:rsidRPr="00BB13CD">
        <w:rPr>
          <w:rFonts w:ascii="Lora" w:hAnsi="Lora"/>
          <w:lang w:val="pl-PL"/>
        </w:rPr>
        <w:t>),</w:t>
      </w:r>
    </w:p>
    <w:p w14:paraId="2E8F3C4F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lastRenderedPageBreak/>
        <w:t>przygotowanie odcinka do publikacji i jej zaplanowanie (</w:t>
      </w:r>
      <w:proofErr w:type="spellStart"/>
      <w:r w:rsidRPr="00BB13CD">
        <w:rPr>
          <w:rFonts w:ascii="Lora" w:hAnsi="Lora"/>
          <w:lang w:val="pl-PL"/>
        </w:rPr>
        <w:t>upload</w:t>
      </w:r>
      <w:proofErr w:type="spellEnd"/>
      <w:r w:rsidRPr="00BB13CD">
        <w:rPr>
          <w:rFonts w:ascii="Lora" w:hAnsi="Lora"/>
          <w:lang w:val="pl-PL"/>
        </w:rPr>
        <w:t xml:space="preserve"> plików na platformy i ich opisanie, dodanie elementów dodatkowych per platforma, np. wykorzystanie ekranu końcowego na YouTube,</w:t>
      </w:r>
    </w:p>
    <w:p w14:paraId="48095C05" w14:textId="77777777" w:rsidR="00EF0C52" w:rsidRPr="00BB13CD" w:rsidRDefault="00EF0C52" w:rsidP="00EF0C52">
      <w:pPr>
        <w:pStyle w:val="Akapitzlist"/>
        <w:numPr>
          <w:ilvl w:val="0"/>
          <w:numId w:val="34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okładka odcinka wideo na YouTube i </w:t>
      </w:r>
      <w:proofErr w:type="spellStart"/>
      <w:r w:rsidRPr="00BB13CD">
        <w:rPr>
          <w:rFonts w:ascii="Lora" w:hAnsi="Lora"/>
          <w:lang w:val="pl-PL"/>
        </w:rPr>
        <w:t>Spotify</w:t>
      </w:r>
      <w:proofErr w:type="spellEnd"/>
      <w:r w:rsidRPr="00BB13CD">
        <w:rPr>
          <w:rFonts w:ascii="Lora" w:hAnsi="Lora"/>
          <w:lang w:val="pl-PL"/>
        </w:rPr>
        <w:t>.</w:t>
      </w:r>
    </w:p>
    <w:p w14:paraId="2A1C03EF" w14:textId="77777777" w:rsidR="00EF0C52" w:rsidRPr="00BB13CD" w:rsidRDefault="00EF0C52" w:rsidP="00563F67">
      <w:pPr>
        <w:pStyle w:val="Akapitzlist"/>
        <w:numPr>
          <w:ilvl w:val="0"/>
          <w:numId w:val="35"/>
        </w:numPr>
        <w:spacing w:after="160" w:line="278" w:lineRule="auto"/>
        <w:ind w:left="426" w:firstLine="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Oprawa graficzna dla podcastów w wersji audio/wideo z przygotowaniem elementów różnicujących serię, </w:t>
      </w:r>
      <w:proofErr w:type="spellStart"/>
      <w:r w:rsidRPr="00BB13CD">
        <w:rPr>
          <w:rFonts w:ascii="Lora" w:hAnsi="Lora"/>
          <w:lang w:val="pl-PL"/>
        </w:rPr>
        <w:t>tj</w:t>
      </w:r>
      <w:proofErr w:type="spellEnd"/>
      <w:r w:rsidRPr="00BB13CD">
        <w:rPr>
          <w:rFonts w:ascii="Lora" w:hAnsi="Lora"/>
          <w:lang w:val="pl-PL"/>
        </w:rPr>
        <w:t>:</w:t>
      </w:r>
    </w:p>
    <w:p w14:paraId="0FCFB2AE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</w:rPr>
      </w:pPr>
      <w:proofErr w:type="spellStart"/>
      <w:r w:rsidRPr="00BB13CD">
        <w:rPr>
          <w:rFonts w:ascii="Lora" w:hAnsi="Lora"/>
        </w:rPr>
        <w:t>logotyp</w:t>
      </w:r>
      <w:proofErr w:type="spellEnd"/>
      <w:r w:rsidRPr="00BB13CD">
        <w:rPr>
          <w:rFonts w:ascii="Lora" w:hAnsi="Lora"/>
        </w:rPr>
        <w:t xml:space="preserve"> i </w:t>
      </w:r>
      <w:proofErr w:type="spellStart"/>
      <w:r w:rsidRPr="00BB13CD">
        <w:rPr>
          <w:rFonts w:ascii="Lora" w:hAnsi="Lora"/>
        </w:rPr>
        <w:t>okładka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podcastu</w:t>
      </w:r>
      <w:proofErr w:type="spellEnd"/>
      <w:r w:rsidRPr="00BB13CD">
        <w:rPr>
          <w:rFonts w:ascii="Lora" w:hAnsi="Lora"/>
        </w:rPr>
        <w:t>,</w:t>
      </w:r>
    </w:p>
    <w:p w14:paraId="2E06824C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  <w:lang w:val="pl-PL"/>
        </w:rPr>
      </w:pPr>
      <w:proofErr w:type="spellStart"/>
      <w:r w:rsidRPr="00BB13CD">
        <w:rPr>
          <w:rFonts w:ascii="Lora" w:hAnsi="Lora"/>
          <w:lang w:val="pl-PL"/>
        </w:rPr>
        <w:t>intro</w:t>
      </w:r>
      <w:proofErr w:type="spellEnd"/>
      <w:r w:rsidRPr="00BB13CD">
        <w:rPr>
          <w:rFonts w:ascii="Lora" w:hAnsi="Lora"/>
          <w:lang w:val="pl-PL"/>
        </w:rPr>
        <w:t xml:space="preserve"> dla wersji audio wraz z licencją na muzykę,</w:t>
      </w:r>
    </w:p>
    <w:p w14:paraId="4AC16338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krótkie </w:t>
      </w:r>
      <w:proofErr w:type="spellStart"/>
      <w:r w:rsidRPr="00BB13CD">
        <w:rPr>
          <w:rFonts w:ascii="Lora" w:hAnsi="Lora"/>
          <w:lang w:val="pl-PL"/>
        </w:rPr>
        <w:t>intro</w:t>
      </w:r>
      <w:proofErr w:type="spellEnd"/>
      <w:r w:rsidRPr="00BB13CD">
        <w:rPr>
          <w:rFonts w:ascii="Lora" w:hAnsi="Lora"/>
          <w:lang w:val="pl-PL"/>
        </w:rPr>
        <w:t xml:space="preserve"> dla wersji wideo wraz z </w:t>
      </w:r>
      <w:proofErr w:type="spellStart"/>
      <w:r w:rsidRPr="00BB13CD">
        <w:rPr>
          <w:rFonts w:ascii="Lora" w:hAnsi="Lora"/>
          <w:lang w:val="pl-PL"/>
        </w:rPr>
        <w:t>jinglem</w:t>
      </w:r>
      <w:proofErr w:type="spellEnd"/>
      <w:r w:rsidRPr="00BB13CD">
        <w:rPr>
          <w:rFonts w:ascii="Lora" w:hAnsi="Lora"/>
          <w:lang w:val="pl-PL"/>
        </w:rPr>
        <w:t xml:space="preserve"> dźwiękowym,</w:t>
      </w:r>
    </w:p>
    <w:p w14:paraId="78082B5D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</w:rPr>
      </w:pPr>
      <w:r w:rsidRPr="00BB13CD">
        <w:rPr>
          <w:rFonts w:ascii="Lora" w:hAnsi="Lora"/>
        </w:rPr>
        <w:t xml:space="preserve">„end screen” – </w:t>
      </w:r>
      <w:proofErr w:type="spellStart"/>
      <w:r w:rsidRPr="00BB13CD">
        <w:rPr>
          <w:rFonts w:ascii="Lora" w:hAnsi="Lora"/>
        </w:rPr>
        <w:t>wersja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statyczna</w:t>
      </w:r>
      <w:proofErr w:type="spellEnd"/>
      <w:r w:rsidRPr="00BB13CD">
        <w:rPr>
          <w:rFonts w:ascii="Lora" w:hAnsi="Lora"/>
        </w:rPr>
        <w:t>,</w:t>
      </w:r>
    </w:p>
    <w:p w14:paraId="6C748EAF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>projekt belki (</w:t>
      </w:r>
      <w:proofErr w:type="spellStart"/>
      <w:r w:rsidRPr="00BB13CD">
        <w:rPr>
          <w:rFonts w:ascii="Lora" w:hAnsi="Lora"/>
          <w:lang w:val="pl-PL"/>
        </w:rPr>
        <w:t>lower</w:t>
      </w:r>
      <w:proofErr w:type="spellEnd"/>
      <w:r w:rsidRPr="00BB13CD">
        <w:rPr>
          <w:rFonts w:ascii="Lora" w:hAnsi="Lora"/>
          <w:lang w:val="pl-PL"/>
        </w:rPr>
        <w:t xml:space="preserve"> </w:t>
      </w:r>
      <w:proofErr w:type="spellStart"/>
      <w:r w:rsidRPr="00BB13CD">
        <w:rPr>
          <w:rFonts w:ascii="Lora" w:hAnsi="Lora"/>
          <w:lang w:val="pl-PL"/>
        </w:rPr>
        <w:t>thirds</w:t>
      </w:r>
      <w:proofErr w:type="spellEnd"/>
      <w:r w:rsidRPr="00BB13CD">
        <w:rPr>
          <w:rFonts w:ascii="Lora" w:hAnsi="Lora"/>
          <w:lang w:val="pl-PL"/>
        </w:rPr>
        <w:t>) służące do podpisania gości i prowadzącego,</w:t>
      </w:r>
    </w:p>
    <w:p w14:paraId="4E92D22C" w14:textId="77777777" w:rsidR="00EF0C52" w:rsidRPr="00BB13CD" w:rsidRDefault="00EF0C52" w:rsidP="00EF0C52">
      <w:pPr>
        <w:pStyle w:val="Akapitzlist"/>
        <w:numPr>
          <w:ilvl w:val="0"/>
          <w:numId w:val="36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projekt materiałów do promocji w </w:t>
      </w:r>
      <w:proofErr w:type="spellStart"/>
      <w:r w:rsidRPr="00BB13CD">
        <w:rPr>
          <w:rFonts w:ascii="Lora" w:hAnsi="Lora"/>
          <w:lang w:val="pl-PL"/>
        </w:rPr>
        <w:t>socjal</w:t>
      </w:r>
      <w:proofErr w:type="spellEnd"/>
      <w:r w:rsidRPr="00BB13CD">
        <w:rPr>
          <w:rFonts w:ascii="Lora" w:hAnsi="Lora"/>
          <w:lang w:val="pl-PL"/>
        </w:rPr>
        <w:t xml:space="preserve"> mediach: </w:t>
      </w:r>
      <w:proofErr w:type="spellStart"/>
      <w:r w:rsidRPr="00BB13CD">
        <w:rPr>
          <w:rFonts w:ascii="Lora" w:hAnsi="Lora"/>
          <w:lang w:val="pl-PL"/>
        </w:rPr>
        <w:t>shortów</w:t>
      </w:r>
      <w:proofErr w:type="spellEnd"/>
      <w:r w:rsidRPr="00BB13CD">
        <w:rPr>
          <w:rFonts w:ascii="Lora" w:hAnsi="Lora"/>
          <w:lang w:val="pl-PL"/>
        </w:rPr>
        <w:t>/</w:t>
      </w:r>
      <w:proofErr w:type="spellStart"/>
      <w:r w:rsidRPr="00BB13CD">
        <w:rPr>
          <w:rFonts w:ascii="Lora" w:hAnsi="Lora"/>
          <w:lang w:val="pl-PL"/>
        </w:rPr>
        <w:t>reels</w:t>
      </w:r>
      <w:proofErr w:type="spellEnd"/>
      <w:r w:rsidRPr="00BB13CD">
        <w:rPr>
          <w:rFonts w:ascii="Lora" w:hAnsi="Lora"/>
          <w:lang w:val="pl-PL"/>
        </w:rPr>
        <w:t>.</w:t>
      </w:r>
    </w:p>
    <w:p w14:paraId="7195D2E6" w14:textId="77777777" w:rsidR="00EF0C52" w:rsidRPr="00BB13CD" w:rsidRDefault="00EF0C52" w:rsidP="00563F67">
      <w:pPr>
        <w:pStyle w:val="Akapitzlist"/>
        <w:numPr>
          <w:ilvl w:val="0"/>
          <w:numId w:val="35"/>
        </w:numPr>
        <w:spacing w:after="160" w:line="278" w:lineRule="auto"/>
        <w:ind w:left="360" w:firstLine="66"/>
        <w:rPr>
          <w:rFonts w:ascii="Lora" w:hAnsi="Lora"/>
        </w:rPr>
      </w:pPr>
      <w:proofErr w:type="spellStart"/>
      <w:r w:rsidRPr="00BB13CD">
        <w:rPr>
          <w:rFonts w:ascii="Lora" w:hAnsi="Lora"/>
        </w:rPr>
        <w:t>Uruchomienie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podcastu</w:t>
      </w:r>
      <w:proofErr w:type="spellEnd"/>
      <w:r w:rsidRPr="00BB13CD">
        <w:rPr>
          <w:rFonts w:ascii="Lora" w:hAnsi="Lora"/>
        </w:rPr>
        <w:t xml:space="preserve">, </w:t>
      </w:r>
      <w:proofErr w:type="spellStart"/>
      <w:r w:rsidRPr="00BB13CD">
        <w:rPr>
          <w:rFonts w:ascii="Lora" w:hAnsi="Lora"/>
        </w:rPr>
        <w:t>tj</w:t>
      </w:r>
      <w:proofErr w:type="spellEnd"/>
      <w:r w:rsidRPr="00BB13CD">
        <w:rPr>
          <w:rFonts w:ascii="Lora" w:hAnsi="Lora"/>
        </w:rPr>
        <w:t>:</w:t>
      </w:r>
    </w:p>
    <w:p w14:paraId="1BC8B77F" w14:textId="77777777" w:rsidR="00EF0C52" w:rsidRPr="00BB13CD" w:rsidRDefault="00EF0C52" w:rsidP="00EF0C52">
      <w:pPr>
        <w:pStyle w:val="Akapitzlist"/>
        <w:numPr>
          <w:ilvl w:val="0"/>
          <w:numId w:val="37"/>
        </w:numPr>
        <w:spacing w:after="160" w:line="278" w:lineRule="auto"/>
        <w:ind w:left="720"/>
        <w:rPr>
          <w:rFonts w:ascii="Lora" w:hAnsi="Lora"/>
        </w:rPr>
      </w:pPr>
      <w:proofErr w:type="spellStart"/>
      <w:r w:rsidRPr="00BB13CD">
        <w:rPr>
          <w:rFonts w:ascii="Lora" w:hAnsi="Lora"/>
        </w:rPr>
        <w:t>przygotowanie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techniczne</w:t>
      </w:r>
      <w:proofErr w:type="spellEnd"/>
      <w:r w:rsidRPr="00BB13CD">
        <w:rPr>
          <w:rFonts w:ascii="Lora" w:hAnsi="Lora"/>
        </w:rPr>
        <w:t>,</w:t>
      </w:r>
    </w:p>
    <w:p w14:paraId="7E343303" w14:textId="77777777" w:rsidR="00EF0C52" w:rsidRPr="00BB13CD" w:rsidRDefault="00EF0C52" w:rsidP="00EF0C52">
      <w:pPr>
        <w:pStyle w:val="Akapitzlist"/>
        <w:numPr>
          <w:ilvl w:val="0"/>
          <w:numId w:val="37"/>
        </w:numPr>
        <w:spacing w:after="160" w:line="278" w:lineRule="auto"/>
        <w:ind w:left="720"/>
        <w:rPr>
          <w:rFonts w:ascii="Lora" w:hAnsi="Lora"/>
        </w:rPr>
      </w:pPr>
      <w:proofErr w:type="spellStart"/>
      <w:r w:rsidRPr="00BB13CD">
        <w:rPr>
          <w:rFonts w:ascii="Lora" w:hAnsi="Lora"/>
        </w:rPr>
        <w:t>konfiguracja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hostingu</w:t>
      </w:r>
      <w:proofErr w:type="spellEnd"/>
      <w:r w:rsidRPr="00BB13CD">
        <w:rPr>
          <w:rFonts w:ascii="Lora" w:hAnsi="Lora"/>
        </w:rPr>
        <w:t xml:space="preserve"> </w:t>
      </w:r>
      <w:proofErr w:type="spellStart"/>
      <w:r w:rsidRPr="00BB13CD">
        <w:rPr>
          <w:rFonts w:ascii="Lora" w:hAnsi="Lora"/>
        </w:rPr>
        <w:t>podcastu</w:t>
      </w:r>
      <w:proofErr w:type="spellEnd"/>
      <w:r w:rsidRPr="00BB13CD">
        <w:rPr>
          <w:rFonts w:ascii="Lora" w:hAnsi="Lora"/>
        </w:rPr>
        <w:t>,</w:t>
      </w:r>
    </w:p>
    <w:p w14:paraId="1C147C8B" w14:textId="7FF7F9B0" w:rsidR="00EF0C52" w:rsidRPr="00563F67" w:rsidRDefault="00EF0C52" w:rsidP="00563F67">
      <w:pPr>
        <w:pStyle w:val="Akapitzlist"/>
        <w:numPr>
          <w:ilvl w:val="0"/>
          <w:numId w:val="37"/>
        </w:numPr>
        <w:spacing w:after="160" w:line="278" w:lineRule="auto"/>
        <w:ind w:left="720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zgłoszenie </w:t>
      </w:r>
      <w:proofErr w:type="spellStart"/>
      <w:r w:rsidRPr="00BB13CD">
        <w:rPr>
          <w:rFonts w:ascii="Lora" w:hAnsi="Lora"/>
          <w:lang w:val="pl-PL"/>
        </w:rPr>
        <w:t>podcastu</w:t>
      </w:r>
      <w:proofErr w:type="spellEnd"/>
      <w:r w:rsidRPr="00BB13CD">
        <w:rPr>
          <w:rFonts w:ascii="Lora" w:hAnsi="Lora"/>
          <w:lang w:val="pl-PL"/>
        </w:rPr>
        <w:t xml:space="preserve"> do katalogów podcastów (</w:t>
      </w:r>
      <w:proofErr w:type="spellStart"/>
      <w:r w:rsidRPr="00BB13CD">
        <w:rPr>
          <w:rFonts w:ascii="Lora" w:hAnsi="Lora"/>
          <w:lang w:val="pl-PL"/>
        </w:rPr>
        <w:t>Spotify</w:t>
      </w:r>
      <w:proofErr w:type="spellEnd"/>
      <w:r w:rsidRPr="00BB13CD">
        <w:rPr>
          <w:rFonts w:ascii="Lora" w:hAnsi="Lora"/>
          <w:lang w:val="pl-PL"/>
        </w:rPr>
        <w:t>, Apple Podcast, Google Podcast).</w:t>
      </w:r>
    </w:p>
    <w:p w14:paraId="6954B436" w14:textId="77777777" w:rsidR="00EF0C52" w:rsidRPr="00BB13CD" w:rsidRDefault="00EF0C52" w:rsidP="00EF0C52">
      <w:pPr>
        <w:rPr>
          <w:rFonts w:ascii="Lora" w:hAnsi="Lora"/>
        </w:rPr>
      </w:pPr>
    </w:p>
    <w:p w14:paraId="6823AB25" w14:textId="2293F3EB" w:rsidR="00D85281" w:rsidRPr="00563F67" w:rsidRDefault="00EF0C52" w:rsidP="00563F67">
      <w:pPr>
        <w:pStyle w:val="Akapitzlist"/>
        <w:numPr>
          <w:ilvl w:val="0"/>
          <w:numId w:val="42"/>
        </w:numPr>
        <w:ind w:left="426" w:hanging="426"/>
        <w:rPr>
          <w:rFonts w:ascii="Lora" w:hAnsi="Lora"/>
          <w:b/>
          <w:lang w:val="pl-PL"/>
        </w:rPr>
      </w:pPr>
      <w:r w:rsidRPr="00563F67">
        <w:rPr>
          <w:rFonts w:ascii="Lora" w:hAnsi="Lora"/>
          <w:b/>
          <w:bCs/>
          <w:lang w:val="pl-PL"/>
        </w:rPr>
        <w:lastRenderedPageBreak/>
        <w:t>Część trzecia: Usługa nagrania i montażu dwóch filmów</w:t>
      </w:r>
      <w:r w:rsidRPr="00563F67">
        <w:rPr>
          <w:rFonts w:ascii="Lora" w:hAnsi="Lora"/>
          <w:lang w:val="pl-PL"/>
        </w:rPr>
        <w:t xml:space="preserve"> </w:t>
      </w:r>
      <w:r w:rsidRPr="00563F67">
        <w:rPr>
          <w:rFonts w:ascii="Lora" w:hAnsi="Lora"/>
          <w:b/>
          <w:bCs/>
          <w:lang w:val="pl-PL"/>
        </w:rPr>
        <w:t>– materiałów dydaktycznych wyjaśniających pojęcia „Manipulacja” i „Dezinformacja”, w postaci animacji przeplatanych wypowiedziami ekspertów</w:t>
      </w:r>
      <w:r w:rsidR="00D85281" w:rsidRPr="00563F67">
        <w:rPr>
          <w:rFonts w:ascii="Lora" w:hAnsi="Lora"/>
          <w:b/>
          <w:bCs/>
          <w:lang w:val="pl-PL"/>
        </w:rPr>
        <w:t>, wg następujących założeń:</w:t>
      </w:r>
    </w:p>
    <w:p w14:paraId="14FC4373" w14:textId="77777777" w:rsidR="00D85281" w:rsidRDefault="00EF0C52" w:rsidP="00563F67">
      <w:pPr>
        <w:pStyle w:val="tekstlitera"/>
        <w:tabs>
          <w:tab w:val="clear" w:pos="1083"/>
          <w:tab w:val="num" w:pos="426"/>
        </w:tabs>
        <w:ind w:left="426" w:firstLine="0"/>
      </w:pPr>
      <w:r w:rsidRPr="00BB13CD">
        <w:t xml:space="preserve">Długość pojedynczego filmu to ok. 10 min. </w:t>
      </w:r>
    </w:p>
    <w:p w14:paraId="7E702043" w14:textId="77777777" w:rsidR="00EA7D9E" w:rsidRDefault="00EF0C52" w:rsidP="00563F67">
      <w:pPr>
        <w:pStyle w:val="tekstlitera"/>
        <w:tabs>
          <w:tab w:val="clear" w:pos="1083"/>
          <w:tab w:val="num" w:pos="426"/>
        </w:tabs>
        <w:ind w:left="426" w:firstLine="0"/>
      </w:pPr>
      <w:r w:rsidRPr="00BB13CD">
        <w:t xml:space="preserve">Nagrania zawierać będą, w szczególności: wypowiedzi ekspertów nagrane w instytutach Polskiej Akademii Nauk w Warszawie lub zdalnie, w przypadku naukowców spoza Warszawy) po 3 naukowców do każdego filmów, animacje stworzone przez wykonawcę na podstawie scenariusza przygotowanego przez zamawiającego oraz ew. dostarczone przez Zamawiającego fragmenty materiałów video oraz fotosów. </w:t>
      </w:r>
    </w:p>
    <w:p w14:paraId="19DECD66" w14:textId="76BE5281" w:rsidR="00EF0C52" w:rsidRPr="00BB13CD" w:rsidRDefault="00EF0C52" w:rsidP="00563F67">
      <w:pPr>
        <w:pStyle w:val="tekstlitera"/>
        <w:tabs>
          <w:tab w:val="clear" w:pos="1083"/>
          <w:tab w:val="num" w:pos="426"/>
        </w:tabs>
        <w:ind w:left="426" w:firstLine="0"/>
      </w:pPr>
      <w:r w:rsidRPr="00BB13CD">
        <w:t>Zadaniem wykonawcy będzie:</w:t>
      </w:r>
    </w:p>
    <w:p w14:paraId="137A7409" w14:textId="77777777" w:rsidR="00EF0C52" w:rsidRPr="00BB13CD" w:rsidRDefault="00EF0C52" w:rsidP="00EF0C52">
      <w:pPr>
        <w:pStyle w:val="Akapitzlist"/>
        <w:numPr>
          <w:ilvl w:val="0"/>
          <w:numId w:val="38"/>
        </w:numPr>
        <w:spacing w:after="160" w:line="278" w:lineRule="auto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>opracowanie koncepcji realizacji nagrań z uwzględnieniem sugestii Zamawiającego.</w:t>
      </w:r>
    </w:p>
    <w:p w14:paraId="5BC236AA" w14:textId="77777777" w:rsidR="00EF0C52" w:rsidRPr="00BB13CD" w:rsidRDefault="00EF0C52" w:rsidP="00EF0C52">
      <w:pPr>
        <w:pStyle w:val="Akapitzlist"/>
        <w:numPr>
          <w:ilvl w:val="0"/>
          <w:numId w:val="38"/>
        </w:numPr>
        <w:spacing w:after="160" w:line="278" w:lineRule="auto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montaż przygotowanych nagrań, obejmujący, w szczególności: przygotowanie oprawy graficznej do nagrań (umieszczenie belek z podpisami rozmówców, transkrypcja wg standardów WCAG, odpowiednie logotypy przekazane przez Zamawiającego), wykonanie korekcji kolorów finalnej wersji nagrań, montaż, </w:t>
      </w:r>
      <w:proofErr w:type="spellStart"/>
      <w:r w:rsidRPr="00BB13CD">
        <w:rPr>
          <w:rFonts w:ascii="Lora" w:hAnsi="Lora"/>
          <w:lang w:val="pl-PL"/>
        </w:rPr>
        <w:t>miks</w:t>
      </w:r>
      <w:proofErr w:type="spellEnd"/>
      <w:r w:rsidRPr="00BB13CD">
        <w:rPr>
          <w:rFonts w:ascii="Lora" w:hAnsi="Lora"/>
          <w:lang w:val="pl-PL"/>
        </w:rPr>
        <w:t xml:space="preserve"> i zgranie dźwięku oraz muzyki w nagraniach (wykonawca zapewni licencjonowaną muzykę oddającą charakter filmu oraz poniesie ewentualne koszty opłat licencyjnych za wykorzystane utwory oraz zapewni prawa do wykorzystania tychże utworów). Nagrania powinny być nowoczesne i dynamiczny, a także stanowić syntetyczny, atrakcyjny w formie materiał dydaktyczny.</w:t>
      </w:r>
    </w:p>
    <w:p w14:paraId="60858333" w14:textId="43E167E4" w:rsidR="00EF0C52" w:rsidRPr="00563F67" w:rsidRDefault="00EF0C52" w:rsidP="00563F67">
      <w:pPr>
        <w:pStyle w:val="Akapitzlist"/>
        <w:numPr>
          <w:ilvl w:val="0"/>
          <w:numId w:val="38"/>
        </w:numPr>
        <w:spacing w:after="160" w:line="278" w:lineRule="auto"/>
        <w:rPr>
          <w:rFonts w:ascii="Lora" w:hAnsi="Lora"/>
          <w:lang w:val="pl-PL"/>
        </w:rPr>
      </w:pPr>
      <w:r w:rsidRPr="00BB13CD">
        <w:rPr>
          <w:rFonts w:ascii="Lora" w:hAnsi="Lora"/>
          <w:lang w:val="pl-PL"/>
        </w:rPr>
        <w:t xml:space="preserve">zmontowane Nagrania, po ostatecznej akceptacji ze strony Zamawiającego, zostaną udostępnione w kanałach komunikacji elektronicznej Polskiej Akademii Nauk oraz na platformach dystrybucji treści wideo (m.in. YT, Twitter, FB, </w:t>
      </w:r>
      <w:proofErr w:type="spellStart"/>
      <w:r w:rsidRPr="00BB13CD">
        <w:rPr>
          <w:rFonts w:ascii="Lora" w:hAnsi="Lora"/>
          <w:lang w:val="pl-PL"/>
        </w:rPr>
        <w:t>Spotify</w:t>
      </w:r>
      <w:proofErr w:type="spellEnd"/>
      <w:r w:rsidRPr="00BB13CD">
        <w:rPr>
          <w:rFonts w:ascii="Lora" w:hAnsi="Lora"/>
          <w:lang w:val="pl-PL"/>
        </w:rPr>
        <w:t>, Apple Music etc.).</w:t>
      </w:r>
    </w:p>
    <w:p w14:paraId="15C28704" w14:textId="5A4AEA86" w:rsidR="00055F4D" w:rsidRPr="00563F67" w:rsidRDefault="00EF0C52" w:rsidP="00563F67">
      <w:pPr>
        <w:pStyle w:val="Akapitzlist"/>
        <w:numPr>
          <w:ilvl w:val="0"/>
          <w:numId w:val="42"/>
        </w:numPr>
        <w:ind w:left="426" w:hanging="426"/>
        <w:rPr>
          <w:rFonts w:ascii="Lora" w:hAnsi="Lora"/>
        </w:rPr>
      </w:pPr>
      <w:r w:rsidRPr="00563F67">
        <w:rPr>
          <w:rFonts w:ascii="Lora" w:hAnsi="Lora"/>
          <w:b/>
          <w:bCs/>
          <w:lang w:val="pl-PL"/>
        </w:rPr>
        <w:t>Część czwarta: Usługa nagrania i montażu serii filmów</w:t>
      </w:r>
      <w:r w:rsidRPr="00563F67">
        <w:rPr>
          <w:rFonts w:ascii="Lora" w:hAnsi="Lora"/>
          <w:lang w:val="pl-PL"/>
        </w:rPr>
        <w:t xml:space="preserve"> </w:t>
      </w:r>
      <w:r w:rsidRPr="00563F67">
        <w:rPr>
          <w:rFonts w:ascii="Lora" w:hAnsi="Lora"/>
          <w:b/>
          <w:bCs/>
          <w:lang w:val="pl-PL"/>
        </w:rPr>
        <w:t>– wizytówek naukowców realizujących granty ERC w instytutach PAN</w:t>
      </w:r>
      <w:r w:rsidR="00042151" w:rsidRPr="00563F67">
        <w:rPr>
          <w:rFonts w:ascii="Lora" w:hAnsi="Lora"/>
          <w:b/>
          <w:bCs/>
          <w:lang w:val="pl-PL"/>
        </w:rPr>
        <w:t xml:space="preserve">. </w:t>
      </w:r>
      <w:r w:rsidRPr="00563F67">
        <w:rPr>
          <w:rFonts w:ascii="Lora" w:hAnsi="Lora"/>
          <w:lang w:val="pl-PL"/>
        </w:rPr>
        <w:t xml:space="preserve">Cykl obejmuje od 3 do 5 filmów wizytówek (o długości 3-5 min. każdy) oraz po 2 </w:t>
      </w:r>
      <w:proofErr w:type="spellStart"/>
      <w:r w:rsidRPr="00563F67">
        <w:rPr>
          <w:rFonts w:ascii="Lora" w:hAnsi="Lora"/>
          <w:lang w:val="pl-PL"/>
        </w:rPr>
        <w:t>teaserów</w:t>
      </w:r>
      <w:proofErr w:type="spellEnd"/>
      <w:r w:rsidRPr="00563F67">
        <w:rPr>
          <w:rFonts w:ascii="Lora" w:hAnsi="Lora"/>
          <w:lang w:val="pl-PL"/>
        </w:rPr>
        <w:t xml:space="preserve"> (o długości od 30 sek. do 60 sek.) do każdego z nich. Nagrania (filmy + </w:t>
      </w:r>
      <w:proofErr w:type="spellStart"/>
      <w:r w:rsidRPr="00563F67">
        <w:rPr>
          <w:rFonts w:ascii="Lora" w:hAnsi="Lora"/>
          <w:lang w:val="pl-PL"/>
        </w:rPr>
        <w:t>teasery</w:t>
      </w:r>
      <w:proofErr w:type="spellEnd"/>
      <w:r w:rsidRPr="00563F67">
        <w:rPr>
          <w:rFonts w:ascii="Lora" w:hAnsi="Lora"/>
          <w:lang w:val="pl-PL"/>
        </w:rPr>
        <w:t>) zawierać będą, w szczególności: wypowiedzi laureatów grantów  i ich współpracowników , zdjęcia stypendystów w miejscu pracy oraz ew. w plenerze (2-3 lokalizacje dla każdego z filmów) oraz ew. dostarczone przez Zamawiającego fragmenty materiałów video oraz fotosów.</w:t>
      </w:r>
      <w:r w:rsidR="00055F4D" w:rsidRPr="00563F67">
        <w:rPr>
          <w:rFonts w:ascii="Lora" w:hAnsi="Lora"/>
          <w:lang w:val="pl-PL"/>
        </w:rPr>
        <w:t xml:space="preserve"> </w:t>
      </w:r>
      <w:proofErr w:type="spellStart"/>
      <w:r w:rsidR="00055F4D" w:rsidRPr="00563F67">
        <w:rPr>
          <w:rFonts w:ascii="Lora" w:hAnsi="Lora"/>
        </w:rPr>
        <w:t>Zakres</w:t>
      </w:r>
      <w:proofErr w:type="spellEnd"/>
      <w:r w:rsidR="00055F4D" w:rsidRPr="00563F67">
        <w:rPr>
          <w:rFonts w:ascii="Lora" w:hAnsi="Lora"/>
        </w:rPr>
        <w:t xml:space="preserve"> </w:t>
      </w:r>
      <w:proofErr w:type="spellStart"/>
      <w:r w:rsidR="00055F4D" w:rsidRPr="00563F67">
        <w:rPr>
          <w:rFonts w:ascii="Lora" w:hAnsi="Lora"/>
        </w:rPr>
        <w:t>usługi</w:t>
      </w:r>
      <w:proofErr w:type="spellEnd"/>
      <w:r w:rsidR="00055F4D" w:rsidRPr="00563F67">
        <w:rPr>
          <w:rFonts w:ascii="Lora" w:hAnsi="Lora"/>
        </w:rPr>
        <w:t xml:space="preserve"> </w:t>
      </w:r>
      <w:proofErr w:type="spellStart"/>
      <w:r w:rsidR="00055F4D" w:rsidRPr="00563F67">
        <w:rPr>
          <w:rFonts w:ascii="Lora" w:hAnsi="Lora"/>
        </w:rPr>
        <w:t>obejmuje</w:t>
      </w:r>
      <w:proofErr w:type="spellEnd"/>
      <w:r w:rsidR="00055F4D" w:rsidRPr="00563F67">
        <w:rPr>
          <w:rFonts w:ascii="Lora" w:hAnsi="Lora"/>
        </w:rPr>
        <w:t>:</w:t>
      </w:r>
    </w:p>
    <w:p w14:paraId="0A8DA5EC" w14:textId="3330AA0A" w:rsidR="00995188" w:rsidRPr="00563F67" w:rsidRDefault="00EF0C52" w:rsidP="00563F67">
      <w:pPr>
        <w:pStyle w:val="Akapitzlist"/>
        <w:numPr>
          <w:ilvl w:val="0"/>
          <w:numId w:val="44"/>
        </w:numPr>
        <w:ind w:left="426" w:firstLine="0"/>
        <w:rPr>
          <w:rFonts w:ascii="Lora" w:hAnsi="Lora"/>
          <w:lang w:val="pl-PL"/>
        </w:rPr>
      </w:pPr>
      <w:r w:rsidRPr="00563F67">
        <w:rPr>
          <w:rFonts w:ascii="Lora" w:hAnsi="Lora"/>
          <w:lang w:val="pl-PL"/>
        </w:rPr>
        <w:t>opracowanie koncepcji realizacji nagrań z uwzględnieniem sugestii Zamawiającego.</w:t>
      </w:r>
    </w:p>
    <w:p w14:paraId="63BD9E12" w14:textId="128D8BA7" w:rsidR="00995188" w:rsidRPr="00563F67" w:rsidRDefault="00EF0C52" w:rsidP="00563F67">
      <w:pPr>
        <w:pStyle w:val="Akapitzlist"/>
        <w:numPr>
          <w:ilvl w:val="0"/>
          <w:numId w:val="44"/>
        </w:numPr>
        <w:ind w:left="426" w:firstLine="0"/>
        <w:rPr>
          <w:rFonts w:ascii="Lora" w:hAnsi="Lora"/>
          <w:lang w:val="pl-PL"/>
        </w:rPr>
      </w:pPr>
      <w:r w:rsidRPr="00563F67">
        <w:rPr>
          <w:rFonts w:ascii="Lora" w:hAnsi="Lora"/>
          <w:lang w:val="pl-PL"/>
        </w:rPr>
        <w:t>montaż przygotowanych Nagrań, obejmujący, w szczególności: przygotowanie oprawy graficznej do Nagrań (umieszczenie belek z podpisami rozmówców,</w:t>
      </w:r>
    </w:p>
    <w:p w14:paraId="7EE91F70" w14:textId="69BA1966" w:rsidR="00995188" w:rsidRPr="00563F67" w:rsidRDefault="00EF0C52" w:rsidP="00563F67">
      <w:pPr>
        <w:pStyle w:val="Akapitzlist"/>
        <w:numPr>
          <w:ilvl w:val="0"/>
          <w:numId w:val="44"/>
        </w:numPr>
        <w:ind w:left="426" w:firstLine="0"/>
        <w:rPr>
          <w:rFonts w:ascii="Lora" w:hAnsi="Lora"/>
          <w:lang w:val="pl-PL"/>
        </w:rPr>
      </w:pPr>
      <w:r w:rsidRPr="00563F67">
        <w:rPr>
          <w:rFonts w:ascii="Lora" w:hAnsi="Lora"/>
          <w:lang w:val="pl-PL"/>
        </w:rPr>
        <w:t xml:space="preserve">transkrypcja wg standardów WCAG, odpowiednie logotypy przekazane przez Zamawiającego), wykonanie korekcji kolorów finalnej wersji Nagrań, montaż, </w:t>
      </w:r>
      <w:proofErr w:type="spellStart"/>
      <w:r w:rsidRPr="00563F67">
        <w:rPr>
          <w:rFonts w:ascii="Lora" w:hAnsi="Lora"/>
          <w:lang w:val="pl-PL"/>
        </w:rPr>
        <w:t>miks</w:t>
      </w:r>
      <w:proofErr w:type="spellEnd"/>
      <w:r w:rsidRPr="00563F67">
        <w:rPr>
          <w:rFonts w:ascii="Lora" w:hAnsi="Lora"/>
          <w:lang w:val="pl-PL"/>
        </w:rPr>
        <w:t xml:space="preserve"> i zgranie dźwięku oraz muzyki w Nagraniach (wykonawca zapewni licencjonowaną </w:t>
      </w:r>
      <w:r w:rsidRPr="00563F67">
        <w:rPr>
          <w:rFonts w:ascii="Lora" w:hAnsi="Lora"/>
          <w:lang w:val="pl-PL"/>
        </w:rPr>
        <w:lastRenderedPageBreak/>
        <w:t>muzykę oddającą charakter Filmu oraz poniesie ewentualne koszty opłat licencyjnych za wykorzystane utwory oraz zapewni prawa do wykorzystania tychże utworów).</w:t>
      </w:r>
    </w:p>
    <w:p w14:paraId="6956BA38" w14:textId="4B74A24D" w:rsidR="00995188" w:rsidRPr="00563F67" w:rsidRDefault="00EF0C52" w:rsidP="00563F67">
      <w:pPr>
        <w:pStyle w:val="Akapitzlist"/>
        <w:numPr>
          <w:ilvl w:val="0"/>
          <w:numId w:val="44"/>
        </w:numPr>
        <w:ind w:left="426" w:firstLine="0"/>
        <w:rPr>
          <w:rFonts w:ascii="Lora" w:hAnsi="Lora"/>
          <w:lang w:val="pl-PL"/>
        </w:rPr>
      </w:pPr>
      <w:r w:rsidRPr="00563F67">
        <w:rPr>
          <w:rFonts w:ascii="Lora" w:hAnsi="Lora"/>
          <w:lang w:val="pl-PL"/>
        </w:rPr>
        <w:t>Nagrania powinny być nowoczesne i dynamiczny, a także stanowić syntetyczną atrakcyjną w formie opowieść o pracy naukowca.</w:t>
      </w:r>
    </w:p>
    <w:p w14:paraId="2337697D" w14:textId="78821031" w:rsidR="00EC3068" w:rsidRPr="00563F67" w:rsidRDefault="00EF0C52" w:rsidP="00563F67">
      <w:pPr>
        <w:pStyle w:val="Akapitzlist"/>
        <w:numPr>
          <w:ilvl w:val="0"/>
          <w:numId w:val="44"/>
        </w:numPr>
        <w:ind w:left="426" w:firstLine="0"/>
        <w:rPr>
          <w:rFonts w:ascii="Lora" w:hAnsi="Lora"/>
          <w:lang w:val="pl-PL" w:eastAsia="pl-PL"/>
        </w:rPr>
      </w:pPr>
      <w:r w:rsidRPr="00563F67">
        <w:rPr>
          <w:rFonts w:ascii="Lora" w:hAnsi="Lora"/>
          <w:lang w:val="pl-PL"/>
        </w:rPr>
        <w:t xml:space="preserve">zmontowane Nagrania, po ostatecznej akceptacji ze strony Zamawiającego, zostaną udostępnione w kanałach komunikacji elektronicznej Polskiej Akademii Nauk oraz na platformach dystrybucji treści wideo (m.in. YT, Twitter, FB, </w:t>
      </w:r>
      <w:proofErr w:type="spellStart"/>
      <w:r w:rsidRPr="00563F67">
        <w:rPr>
          <w:rFonts w:ascii="Lora" w:hAnsi="Lora"/>
          <w:lang w:val="pl-PL"/>
        </w:rPr>
        <w:t>Spotify</w:t>
      </w:r>
      <w:proofErr w:type="spellEnd"/>
      <w:r w:rsidRPr="00563F67">
        <w:rPr>
          <w:rFonts w:ascii="Lora" w:hAnsi="Lora"/>
          <w:lang w:val="pl-PL"/>
        </w:rPr>
        <w:t>, Apple Music etc.).</w:t>
      </w:r>
    </w:p>
    <w:p w14:paraId="33970146" w14:textId="77777777" w:rsidR="000E1908" w:rsidRPr="00BB13CD" w:rsidRDefault="000E1908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§ 2.</w:t>
      </w:r>
    </w:p>
    <w:p w14:paraId="4318A655" w14:textId="77777777" w:rsidR="00AF59F7" w:rsidRPr="00BB13CD" w:rsidRDefault="00AC26A9" w:rsidP="000B3DA9">
      <w:pPr>
        <w:pStyle w:val="tekstparagraftytu"/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TERMIN </w:t>
      </w:r>
      <w:r w:rsidR="00DD4F7C" w:rsidRPr="00BB13CD">
        <w:rPr>
          <w:rFonts w:ascii="Lora" w:hAnsi="Lora"/>
          <w:szCs w:val="22"/>
        </w:rPr>
        <w:t xml:space="preserve">REALIZACJI </w:t>
      </w:r>
      <w:r w:rsidRPr="00BB13CD">
        <w:rPr>
          <w:rFonts w:ascii="Lora" w:hAnsi="Lora"/>
          <w:szCs w:val="22"/>
        </w:rPr>
        <w:t>USŁUGI</w:t>
      </w:r>
    </w:p>
    <w:p w14:paraId="23B1E4CB" w14:textId="6FC35060" w:rsidR="00272C0D" w:rsidRPr="00BB13CD" w:rsidRDefault="00B07CF3" w:rsidP="000B3DA9">
      <w:pPr>
        <w:pStyle w:val="tekstustp"/>
        <w:numPr>
          <w:ilvl w:val="0"/>
          <w:numId w:val="0"/>
        </w:numPr>
        <w:spacing w:before="0" w:after="0" w:line="276" w:lineRule="auto"/>
        <w:rPr>
          <w:rFonts w:ascii="Lora" w:hAnsi="Lora"/>
          <w:color w:val="000000"/>
          <w:szCs w:val="22"/>
        </w:rPr>
      </w:pPr>
      <w:r w:rsidRPr="00BB13CD">
        <w:rPr>
          <w:rFonts w:ascii="Lora" w:hAnsi="Lora"/>
          <w:szCs w:val="22"/>
        </w:rPr>
        <w:t xml:space="preserve">Przedmiot umowy </w:t>
      </w:r>
      <w:r w:rsidR="00DD4F7C" w:rsidRPr="00BB13CD">
        <w:rPr>
          <w:rFonts w:ascii="Lora" w:hAnsi="Lora"/>
          <w:szCs w:val="22"/>
        </w:rPr>
        <w:t>należy wykonać</w:t>
      </w:r>
      <w:r w:rsidR="0096600C" w:rsidRPr="00BB13CD">
        <w:rPr>
          <w:rFonts w:ascii="Lora" w:hAnsi="Lora"/>
          <w:szCs w:val="22"/>
        </w:rPr>
        <w:t xml:space="preserve"> </w:t>
      </w:r>
      <w:r w:rsidR="00DD4F7C" w:rsidRPr="00BB13CD">
        <w:rPr>
          <w:rFonts w:ascii="Lora" w:hAnsi="Lora"/>
          <w:szCs w:val="22"/>
        </w:rPr>
        <w:t xml:space="preserve">w </w:t>
      </w:r>
      <w:r w:rsidRPr="00BB13CD">
        <w:rPr>
          <w:rFonts w:ascii="Lora" w:hAnsi="Lora"/>
          <w:szCs w:val="22"/>
        </w:rPr>
        <w:t xml:space="preserve">terminie </w:t>
      </w:r>
      <w:r w:rsidR="00272C0D" w:rsidRPr="00BB13CD">
        <w:rPr>
          <w:rFonts w:ascii="Lora" w:hAnsi="Lora"/>
          <w:color w:val="000000"/>
          <w:szCs w:val="22"/>
        </w:rPr>
        <w:t xml:space="preserve">do </w:t>
      </w:r>
      <w:r w:rsidR="00DC0118">
        <w:rPr>
          <w:rFonts w:ascii="Lora" w:hAnsi="Lora"/>
          <w:color w:val="000000"/>
          <w:szCs w:val="22"/>
        </w:rPr>
        <w:t xml:space="preserve">10 grudnia </w:t>
      </w:r>
      <w:r w:rsidR="005B5781" w:rsidRPr="00BB13CD">
        <w:rPr>
          <w:rFonts w:ascii="Lora" w:hAnsi="Lora"/>
          <w:color w:val="000000"/>
          <w:szCs w:val="22"/>
        </w:rPr>
        <w:t xml:space="preserve">2024 </w:t>
      </w:r>
      <w:r w:rsidR="00272C0D" w:rsidRPr="00BB13CD">
        <w:rPr>
          <w:rFonts w:ascii="Lora" w:hAnsi="Lora"/>
          <w:color w:val="000000"/>
          <w:szCs w:val="22"/>
        </w:rPr>
        <w:t>r</w:t>
      </w:r>
      <w:r w:rsidR="000D3B55" w:rsidRPr="00BB13CD">
        <w:rPr>
          <w:rFonts w:ascii="Lora" w:hAnsi="Lora"/>
          <w:color w:val="000000"/>
          <w:szCs w:val="22"/>
        </w:rPr>
        <w:t>.</w:t>
      </w:r>
      <w:r w:rsidR="00581645">
        <w:rPr>
          <w:rFonts w:ascii="Lora" w:hAnsi="Lora"/>
          <w:color w:val="000000"/>
          <w:szCs w:val="22"/>
        </w:rPr>
        <w:t xml:space="preserve"> </w:t>
      </w:r>
    </w:p>
    <w:p w14:paraId="7AA31862" w14:textId="77777777" w:rsidR="00272C0D" w:rsidRPr="00BB13CD" w:rsidRDefault="00272C0D" w:rsidP="000B3DA9">
      <w:pPr>
        <w:spacing w:after="0" w:line="276" w:lineRule="auto"/>
        <w:rPr>
          <w:rFonts w:ascii="Lora" w:hAnsi="Lora"/>
          <w:color w:val="000000"/>
        </w:rPr>
      </w:pPr>
    </w:p>
    <w:p w14:paraId="5DEB633B" w14:textId="77777777" w:rsidR="00DD4F7C" w:rsidRPr="00BB13CD" w:rsidRDefault="00DD4F7C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§ 3.</w:t>
      </w:r>
    </w:p>
    <w:p w14:paraId="2A4AC38C" w14:textId="77777777" w:rsidR="000E1908" w:rsidRPr="00BB13CD" w:rsidRDefault="000E1908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Prawa i obowiązki </w:t>
      </w:r>
      <w:r w:rsidR="00AE2945" w:rsidRPr="00BB13CD">
        <w:rPr>
          <w:rFonts w:ascii="Lora" w:hAnsi="Lora"/>
          <w:szCs w:val="22"/>
        </w:rPr>
        <w:t>WYKONAWCY</w:t>
      </w:r>
    </w:p>
    <w:p w14:paraId="113CA808" w14:textId="77777777" w:rsidR="000E1908" w:rsidRPr="00BB13CD" w:rsidRDefault="00AE2945" w:rsidP="000B3DA9">
      <w:pPr>
        <w:pStyle w:val="tekstustp"/>
        <w:numPr>
          <w:ilvl w:val="0"/>
          <w:numId w:val="1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 xml:space="preserve">zobowiązuje się wykonywać </w:t>
      </w:r>
      <w:r w:rsidR="00B07CF3" w:rsidRPr="00BB13CD">
        <w:rPr>
          <w:rFonts w:ascii="Lora" w:hAnsi="Lora"/>
          <w:szCs w:val="22"/>
        </w:rPr>
        <w:t xml:space="preserve">przedmiot umowy </w:t>
      </w:r>
      <w:r w:rsidR="000E1908" w:rsidRPr="00BB13CD">
        <w:rPr>
          <w:rFonts w:ascii="Lora" w:hAnsi="Lora"/>
          <w:szCs w:val="22"/>
        </w:rPr>
        <w:t>osobiście,</w:t>
      </w:r>
      <w:r w:rsidR="000643A9" w:rsidRPr="00BB13CD">
        <w:rPr>
          <w:rFonts w:ascii="Lora" w:hAnsi="Lora"/>
          <w:szCs w:val="22"/>
        </w:rPr>
        <w:t xml:space="preserve"> a</w:t>
      </w:r>
      <w:r w:rsidR="000E1908" w:rsidRPr="00BB13CD">
        <w:rPr>
          <w:rFonts w:ascii="Lora" w:hAnsi="Lora"/>
          <w:szCs w:val="22"/>
        </w:rPr>
        <w:t xml:space="preserve"> jeżeli na skutek szczególnych okoliczności okaże się to niemożliwe, jest zobowiązany niezwłocznie zawiadomić o tym </w:t>
      </w:r>
      <w:r w:rsidRPr="00BB13CD">
        <w:rPr>
          <w:rFonts w:ascii="Lora" w:hAnsi="Lora"/>
          <w:szCs w:val="22"/>
        </w:rPr>
        <w:t>Zamawiającego</w:t>
      </w:r>
      <w:r w:rsidR="000E1908" w:rsidRPr="00BB13CD">
        <w:rPr>
          <w:rFonts w:ascii="Lora" w:hAnsi="Lora"/>
          <w:szCs w:val="22"/>
        </w:rPr>
        <w:t xml:space="preserve">, dokładnie określając przyczynę niemożności </w:t>
      </w:r>
      <w:r w:rsidR="00C90D08" w:rsidRPr="00BB13CD">
        <w:rPr>
          <w:rFonts w:ascii="Lora" w:hAnsi="Lora"/>
          <w:szCs w:val="22"/>
        </w:rPr>
        <w:t>ich wykonania</w:t>
      </w:r>
      <w:r w:rsidR="000E1908" w:rsidRPr="00BB13CD">
        <w:rPr>
          <w:rFonts w:ascii="Lora" w:hAnsi="Lora"/>
          <w:szCs w:val="22"/>
        </w:rPr>
        <w:t>. Wówczas</w:t>
      </w:r>
      <w:r w:rsidR="000643A9" w:rsidRPr="00BB13CD">
        <w:rPr>
          <w:rFonts w:ascii="Lora" w:hAnsi="Lora"/>
          <w:szCs w:val="22"/>
        </w:rPr>
        <w:t>,</w:t>
      </w:r>
      <w:r w:rsidR="000E1908" w:rsidRPr="00BB13CD">
        <w:rPr>
          <w:rFonts w:ascii="Lora" w:hAnsi="Lora"/>
          <w:szCs w:val="22"/>
        </w:rPr>
        <w:t xml:space="preserve"> za zgodą </w:t>
      </w:r>
      <w:r w:rsidRPr="00BB13CD">
        <w:rPr>
          <w:rFonts w:ascii="Lora" w:hAnsi="Lora"/>
          <w:szCs w:val="22"/>
        </w:rPr>
        <w:t>Zamawiającego</w:t>
      </w:r>
      <w:r w:rsidR="00073FF5" w:rsidRPr="00BB13CD">
        <w:rPr>
          <w:rFonts w:ascii="Lora" w:hAnsi="Lora"/>
          <w:szCs w:val="22"/>
        </w:rPr>
        <w:t xml:space="preserve"> przesłaną w formie mailowej</w:t>
      </w:r>
      <w:r w:rsidR="000E1908" w:rsidRPr="00BB13CD">
        <w:rPr>
          <w:rFonts w:ascii="Lora" w:hAnsi="Lora"/>
          <w:szCs w:val="22"/>
        </w:rPr>
        <w:t xml:space="preserve">, </w:t>
      </w: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 xml:space="preserve">może powierzyć wykonanie </w:t>
      </w:r>
      <w:r w:rsidR="00B07CF3" w:rsidRPr="00BB13CD">
        <w:rPr>
          <w:rFonts w:ascii="Lora" w:hAnsi="Lora"/>
          <w:szCs w:val="22"/>
        </w:rPr>
        <w:t xml:space="preserve">przedmiotu umowy </w:t>
      </w:r>
      <w:r w:rsidR="000E1908" w:rsidRPr="00BB13CD">
        <w:rPr>
          <w:rFonts w:ascii="Lora" w:hAnsi="Lora"/>
          <w:szCs w:val="22"/>
        </w:rPr>
        <w:t>osobie trzeciej</w:t>
      </w:r>
      <w:r w:rsidR="000643A9" w:rsidRPr="00BB13CD">
        <w:rPr>
          <w:rFonts w:ascii="Lora" w:hAnsi="Lora"/>
          <w:szCs w:val="22"/>
        </w:rPr>
        <w:t xml:space="preserve"> </w:t>
      </w:r>
      <w:r w:rsidR="000E1908" w:rsidRPr="00BB13CD">
        <w:rPr>
          <w:rFonts w:ascii="Lora" w:hAnsi="Lora"/>
          <w:szCs w:val="22"/>
        </w:rPr>
        <w:t xml:space="preserve">zaakceptowanej przez </w:t>
      </w:r>
      <w:r w:rsidRPr="00BB13CD">
        <w:rPr>
          <w:rFonts w:ascii="Lora" w:hAnsi="Lora"/>
          <w:szCs w:val="22"/>
        </w:rPr>
        <w:t>Zamawiaj</w:t>
      </w:r>
      <w:r w:rsidR="005534F3" w:rsidRPr="00BB13CD">
        <w:rPr>
          <w:rFonts w:ascii="Lora" w:hAnsi="Lora"/>
          <w:szCs w:val="22"/>
        </w:rPr>
        <w:t>ą</w:t>
      </w:r>
      <w:r w:rsidRPr="00BB13CD">
        <w:rPr>
          <w:rFonts w:ascii="Lora" w:hAnsi="Lora"/>
          <w:szCs w:val="22"/>
        </w:rPr>
        <w:t>cego</w:t>
      </w:r>
      <w:r w:rsidR="000E1908" w:rsidRPr="00BB13CD">
        <w:rPr>
          <w:rFonts w:ascii="Lora" w:hAnsi="Lora"/>
          <w:szCs w:val="22"/>
        </w:rPr>
        <w:t xml:space="preserve">. W takim przypadku </w:t>
      </w: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>odpowiada za działania i</w:t>
      </w:r>
      <w:r w:rsidR="00C90D08" w:rsidRPr="00BB13CD">
        <w:rPr>
          <w:rFonts w:ascii="Lora" w:hAnsi="Lora"/>
          <w:szCs w:val="22"/>
        </w:rPr>
        <w:t> </w:t>
      </w:r>
      <w:r w:rsidR="000E1908" w:rsidRPr="00BB13CD">
        <w:rPr>
          <w:rFonts w:ascii="Lora" w:hAnsi="Lora"/>
          <w:szCs w:val="22"/>
        </w:rPr>
        <w:t xml:space="preserve">zaniechania osoby trzeciej jak za własne działania i zaniechania.  </w:t>
      </w:r>
    </w:p>
    <w:p w14:paraId="5F06EA09" w14:textId="77777777" w:rsidR="000E1908" w:rsidRPr="00BB13CD" w:rsidRDefault="00AE2945" w:rsidP="000B3DA9">
      <w:pPr>
        <w:pStyle w:val="tekstustp"/>
        <w:numPr>
          <w:ilvl w:val="0"/>
          <w:numId w:val="1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 xml:space="preserve">zobowiązuje się wypełniać swoje obowiązki ze szczególną starannością oraz dbałością o dobre imię i interesy </w:t>
      </w:r>
      <w:r w:rsidRPr="00BB13CD">
        <w:rPr>
          <w:rFonts w:ascii="Lora" w:hAnsi="Lora"/>
          <w:szCs w:val="22"/>
        </w:rPr>
        <w:t>Zamawiaj</w:t>
      </w:r>
      <w:r w:rsidR="005534F3" w:rsidRPr="00BB13CD">
        <w:rPr>
          <w:rFonts w:ascii="Lora" w:hAnsi="Lora"/>
          <w:szCs w:val="22"/>
        </w:rPr>
        <w:t>ą</w:t>
      </w:r>
      <w:r w:rsidRPr="00BB13CD">
        <w:rPr>
          <w:rFonts w:ascii="Lora" w:hAnsi="Lora"/>
          <w:szCs w:val="22"/>
        </w:rPr>
        <w:t>cego</w:t>
      </w:r>
      <w:r w:rsidR="00C90D08" w:rsidRPr="00BB13CD">
        <w:rPr>
          <w:rFonts w:ascii="Lora" w:hAnsi="Lora"/>
          <w:szCs w:val="22"/>
        </w:rPr>
        <w:t xml:space="preserve">, w tym jego </w:t>
      </w:r>
      <w:r w:rsidR="00A77D01" w:rsidRPr="00BB13CD">
        <w:rPr>
          <w:rFonts w:ascii="Lora" w:hAnsi="Lora"/>
          <w:szCs w:val="22"/>
        </w:rPr>
        <w:t>renomę</w:t>
      </w:r>
      <w:r w:rsidR="00C90D08" w:rsidRPr="00BB13CD">
        <w:rPr>
          <w:rFonts w:ascii="Lora" w:hAnsi="Lora"/>
          <w:szCs w:val="22"/>
        </w:rPr>
        <w:t xml:space="preserve"> jako podmiotu publicznego związanego z </w:t>
      </w:r>
      <w:r w:rsidR="00A77D01" w:rsidRPr="00BB13CD">
        <w:rPr>
          <w:rFonts w:ascii="Lora" w:hAnsi="Lora"/>
          <w:szCs w:val="22"/>
        </w:rPr>
        <w:t xml:space="preserve">działalnością naukową. </w:t>
      </w:r>
      <w:r w:rsidR="000E1908" w:rsidRPr="00BB13CD">
        <w:rPr>
          <w:rFonts w:ascii="Lora" w:hAnsi="Lora"/>
          <w:szCs w:val="22"/>
        </w:rPr>
        <w:t xml:space="preserve">Jednocześnie </w:t>
      </w:r>
      <w:r w:rsidR="00A77D01"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 xml:space="preserve">oświadcza, że posiada niezbędne uprawnienia, kwalifikacje, wiedzę oraz doświadczenie do wykonania </w:t>
      </w:r>
      <w:r w:rsidR="00A77D01" w:rsidRPr="00BB13CD">
        <w:rPr>
          <w:rFonts w:ascii="Lora" w:hAnsi="Lora"/>
          <w:szCs w:val="22"/>
        </w:rPr>
        <w:t xml:space="preserve">obowiązków </w:t>
      </w:r>
      <w:r w:rsidR="000E1908" w:rsidRPr="00BB13CD">
        <w:rPr>
          <w:rFonts w:ascii="Lora" w:hAnsi="Lora"/>
          <w:szCs w:val="22"/>
        </w:rPr>
        <w:t>wynikających z</w:t>
      </w:r>
      <w:r w:rsidR="00A77D01" w:rsidRPr="00BB13CD">
        <w:rPr>
          <w:rFonts w:ascii="Lora" w:hAnsi="Lora"/>
          <w:szCs w:val="22"/>
        </w:rPr>
        <w:t> </w:t>
      </w:r>
      <w:r w:rsidR="000E1908" w:rsidRPr="00BB13CD">
        <w:rPr>
          <w:rFonts w:ascii="Lora" w:hAnsi="Lora"/>
          <w:szCs w:val="22"/>
        </w:rPr>
        <w:t xml:space="preserve">niniejszej </w:t>
      </w:r>
      <w:r w:rsidR="00A77D01" w:rsidRPr="00BB13CD">
        <w:rPr>
          <w:rFonts w:ascii="Lora" w:hAnsi="Lora"/>
          <w:szCs w:val="22"/>
        </w:rPr>
        <w:t>U</w:t>
      </w:r>
      <w:r w:rsidR="000E1908" w:rsidRPr="00BB13CD">
        <w:rPr>
          <w:rFonts w:ascii="Lora" w:hAnsi="Lora"/>
          <w:szCs w:val="22"/>
        </w:rPr>
        <w:t xml:space="preserve">mowy. </w:t>
      </w:r>
    </w:p>
    <w:p w14:paraId="274D3EC7" w14:textId="77777777" w:rsidR="000E1908" w:rsidRPr="00BB13CD" w:rsidRDefault="00AE2945" w:rsidP="000B3DA9">
      <w:pPr>
        <w:pStyle w:val="tekstustp"/>
        <w:numPr>
          <w:ilvl w:val="0"/>
          <w:numId w:val="1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>zobowiązuje się do przestrzegania wszelkich zasad i procedur obowiązujących u</w:t>
      </w:r>
      <w:r w:rsidR="00A77D01" w:rsidRPr="00BB13CD">
        <w:rPr>
          <w:rFonts w:ascii="Lora" w:hAnsi="Lora"/>
          <w:szCs w:val="22"/>
        </w:rPr>
        <w:t> </w:t>
      </w:r>
      <w:r w:rsidRPr="00BB13CD">
        <w:rPr>
          <w:rFonts w:ascii="Lora" w:hAnsi="Lora"/>
          <w:szCs w:val="22"/>
        </w:rPr>
        <w:t>Zamawiającego</w:t>
      </w:r>
      <w:r w:rsidR="000E1908" w:rsidRPr="00BB13CD">
        <w:rPr>
          <w:rFonts w:ascii="Lora" w:hAnsi="Lora"/>
          <w:szCs w:val="22"/>
        </w:rPr>
        <w:t xml:space="preserve">, a także wszelkich norm i przepisów dotyczących realizacji </w:t>
      </w:r>
      <w:r w:rsidR="00B07CF3" w:rsidRPr="00BB13CD">
        <w:rPr>
          <w:rFonts w:ascii="Lora" w:hAnsi="Lora"/>
          <w:szCs w:val="22"/>
        </w:rPr>
        <w:t xml:space="preserve">przedmiotu umowy </w:t>
      </w:r>
      <w:r w:rsidR="000E1908" w:rsidRPr="00BB13CD">
        <w:rPr>
          <w:rFonts w:ascii="Lora" w:hAnsi="Lora"/>
          <w:szCs w:val="22"/>
        </w:rPr>
        <w:t xml:space="preserve">objętych zakresem niniejszej </w:t>
      </w:r>
      <w:r w:rsidR="00A77D01" w:rsidRPr="00BB13CD">
        <w:rPr>
          <w:rFonts w:ascii="Lora" w:hAnsi="Lora"/>
          <w:szCs w:val="22"/>
        </w:rPr>
        <w:t>U</w:t>
      </w:r>
      <w:r w:rsidR="000E1908" w:rsidRPr="00BB13CD">
        <w:rPr>
          <w:rFonts w:ascii="Lora" w:hAnsi="Lora"/>
          <w:szCs w:val="22"/>
        </w:rPr>
        <w:t>mowy</w:t>
      </w:r>
      <w:r w:rsidR="00D95F0F" w:rsidRPr="00BB13CD">
        <w:rPr>
          <w:rFonts w:ascii="Lora" w:hAnsi="Lora"/>
          <w:szCs w:val="22"/>
        </w:rPr>
        <w:t xml:space="preserve"> oraz wykonywać </w:t>
      </w:r>
      <w:r w:rsidR="00B07CF3" w:rsidRPr="00BB13CD">
        <w:rPr>
          <w:rFonts w:ascii="Lora" w:hAnsi="Lora"/>
          <w:szCs w:val="22"/>
        </w:rPr>
        <w:t xml:space="preserve">przedmiot umowy </w:t>
      </w:r>
      <w:r w:rsidR="00D95F0F" w:rsidRPr="00BB13CD">
        <w:rPr>
          <w:rFonts w:ascii="Lora" w:hAnsi="Lora"/>
          <w:szCs w:val="22"/>
        </w:rPr>
        <w:t>w formie i terminie ustalonych z Zamawiającym</w:t>
      </w:r>
      <w:r w:rsidR="000E1908" w:rsidRPr="00BB13CD">
        <w:rPr>
          <w:rFonts w:ascii="Lora" w:hAnsi="Lora"/>
          <w:szCs w:val="22"/>
        </w:rPr>
        <w:t xml:space="preserve">. </w:t>
      </w:r>
    </w:p>
    <w:p w14:paraId="596E1429" w14:textId="30B41798" w:rsidR="000E1908" w:rsidRPr="00BB13CD" w:rsidRDefault="00AE2945" w:rsidP="000B3DA9">
      <w:pPr>
        <w:pStyle w:val="tekstustp"/>
        <w:numPr>
          <w:ilvl w:val="0"/>
          <w:numId w:val="1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Wykonawca </w:t>
      </w:r>
      <w:r w:rsidR="000E1908" w:rsidRPr="00BB13CD">
        <w:rPr>
          <w:rFonts w:ascii="Lora" w:hAnsi="Lora"/>
          <w:szCs w:val="22"/>
        </w:rPr>
        <w:t xml:space="preserve">obowiązany jest informować </w:t>
      </w:r>
      <w:r w:rsidRPr="00BB13CD">
        <w:rPr>
          <w:rFonts w:ascii="Lora" w:hAnsi="Lora"/>
          <w:szCs w:val="22"/>
        </w:rPr>
        <w:t>Zamawiającego</w:t>
      </w:r>
      <w:r w:rsidR="00134E09" w:rsidRPr="00BB13CD">
        <w:rPr>
          <w:rFonts w:ascii="Lora" w:hAnsi="Lora"/>
          <w:szCs w:val="22"/>
        </w:rPr>
        <w:t xml:space="preserve"> w formie </w:t>
      </w:r>
      <w:r w:rsidR="00455CD9" w:rsidRPr="00BB13CD">
        <w:rPr>
          <w:rFonts w:ascii="Lora" w:hAnsi="Lora"/>
          <w:szCs w:val="22"/>
        </w:rPr>
        <w:t>elektronicznej</w:t>
      </w:r>
      <w:r w:rsidRPr="00BB13CD">
        <w:rPr>
          <w:rFonts w:ascii="Lora" w:hAnsi="Lora"/>
          <w:szCs w:val="22"/>
        </w:rPr>
        <w:t xml:space="preserve"> </w:t>
      </w:r>
      <w:r w:rsidR="000E1908" w:rsidRPr="00BB13CD">
        <w:rPr>
          <w:rFonts w:ascii="Lora" w:hAnsi="Lora"/>
          <w:szCs w:val="22"/>
        </w:rPr>
        <w:t>o</w:t>
      </w:r>
      <w:r w:rsidR="00455CD9" w:rsidRPr="00BB13CD">
        <w:rPr>
          <w:rFonts w:ascii="Lora" w:hAnsi="Lora"/>
          <w:szCs w:val="22"/>
        </w:rPr>
        <w:t> </w:t>
      </w:r>
      <w:r w:rsidR="000E1908" w:rsidRPr="00BB13CD">
        <w:rPr>
          <w:rFonts w:ascii="Lora" w:hAnsi="Lora"/>
          <w:szCs w:val="22"/>
        </w:rPr>
        <w:t xml:space="preserve">przeszkodach w </w:t>
      </w:r>
      <w:r w:rsidR="00A77D01" w:rsidRPr="00BB13CD">
        <w:rPr>
          <w:rFonts w:ascii="Lora" w:hAnsi="Lora"/>
          <w:szCs w:val="22"/>
        </w:rPr>
        <w:t>należytym wykonaniu</w:t>
      </w:r>
      <w:r w:rsidR="000E1908" w:rsidRPr="00BB13CD">
        <w:rPr>
          <w:rFonts w:ascii="Lora" w:hAnsi="Lora"/>
          <w:szCs w:val="22"/>
        </w:rPr>
        <w:t xml:space="preserve"> </w:t>
      </w:r>
      <w:r w:rsidR="00A77D01" w:rsidRPr="00BB13CD">
        <w:rPr>
          <w:rFonts w:ascii="Lora" w:hAnsi="Lora"/>
          <w:szCs w:val="22"/>
        </w:rPr>
        <w:t>U</w:t>
      </w:r>
      <w:r w:rsidR="000E1908" w:rsidRPr="00BB13CD">
        <w:rPr>
          <w:rFonts w:ascii="Lora" w:hAnsi="Lora"/>
          <w:szCs w:val="22"/>
        </w:rPr>
        <w:t xml:space="preserve">mowy lub dochowaniu terminu </w:t>
      </w:r>
      <w:r w:rsidR="00A77D01" w:rsidRPr="00BB13CD">
        <w:rPr>
          <w:rFonts w:ascii="Lora" w:hAnsi="Lora"/>
          <w:szCs w:val="22"/>
        </w:rPr>
        <w:t xml:space="preserve">realizacji </w:t>
      </w:r>
      <w:r w:rsidR="00D94492">
        <w:rPr>
          <w:rFonts w:ascii="Lora" w:hAnsi="Lora"/>
          <w:szCs w:val="22"/>
        </w:rPr>
        <w:t>przedmiotu umowy</w:t>
      </w:r>
      <w:r w:rsidR="00D94492" w:rsidRPr="00BB13CD">
        <w:rPr>
          <w:rFonts w:ascii="Lora" w:hAnsi="Lora"/>
          <w:szCs w:val="22"/>
        </w:rPr>
        <w:t xml:space="preserve"> </w:t>
      </w:r>
      <w:r w:rsidR="000E1908" w:rsidRPr="00BB13CD">
        <w:rPr>
          <w:rFonts w:ascii="Lora" w:hAnsi="Lora"/>
          <w:szCs w:val="22"/>
        </w:rPr>
        <w:t>niezwłocznie</w:t>
      </w:r>
      <w:r w:rsidR="004E3A8B" w:rsidRPr="00BB13CD">
        <w:rPr>
          <w:rFonts w:ascii="Lora" w:hAnsi="Lora"/>
          <w:szCs w:val="22"/>
        </w:rPr>
        <w:t xml:space="preserve">, nie później jednak niż w terminie </w:t>
      </w:r>
      <w:r w:rsidR="00AF59F7" w:rsidRPr="00BB13CD">
        <w:rPr>
          <w:rFonts w:ascii="Lora" w:hAnsi="Lora"/>
          <w:szCs w:val="22"/>
        </w:rPr>
        <w:t>2</w:t>
      </w:r>
      <w:r w:rsidR="00272C0D" w:rsidRPr="00BB13CD">
        <w:rPr>
          <w:rFonts w:ascii="Lora" w:hAnsi="Lora"/>
          <w:szCs w:val="22"/>
        </w:rPr>
        <w:t xml:space="preserve"> </w:t>
      </w:r>
      <w:r w:rsidR="004E3A8B" w:rsidRPr="00BB13CD">
        <w:rPr>
          <w:rFonts w:ascii="Lora" w:hAnsi="Lora"/>
          <w:szCs w:val="22"/>
        </w:rPr>
        <w:t xml:space="preserve">dni </w:t>
      </w:r>
      <w:r w:rsidR="000E1908" w:rsidRPr="00BB13CD">
        <w:rPr>
          <w:rFonts w:ascii="Lora" w:hAnsi="Lora"/>
          <w:szCs w:val="22"/>
        </w:rPr>
        <w:t>po powzięciu takiej wiadomości.</w:t>
      </w:r>
    </w:p>
    <w:p w14:paraId="185EC648" w14:textId="3B7D2F37" w:rsidR="00FC5982" w:rsidRPr="00BB13CD" w:rsidRDefault="00A77D01" w:rsidP="000B3DA9">
      <w:pPr>
        <w:pStyle w:val="tekstustp"/>
        <w:numPr>
          <w:ilvl w:val="0"/>
          <w:numId w:val="1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Wykonawca ponosi pełną odpowiedzialność wobec Zamawiającego z tytułu niewykonania lub nienależytego wykonania Umowy. </w:t>
      </w:r>
    </w:p>
    <w:p w14:paraId="6F47753B" w14:textId="5361B776" w:rsidR="00F16CB4" w:rsidRPr="00BB13CD" w:rsidRDefault="00177D12" w:rsidP="00563F67">
      <w:pPr>
        <w:pStyle w:val="tekstustp"/>
        <w:numPr>
          <w:ilvl w:val="0"/>
          <w:numId w:val="0"/>
        </w:numPr>
        <w:ind w:left="360"/>
        <w:rPr>
          <w:rStyle w:val="Odwoaniedokomentarza"/>
          <w:rFonts w:ascii="Lora" w:eastAsia="Calibri" w:hAnsi="Lora"/>
          <w:sz w:val="22"/>
          <w:szCs w:val="22"/>
          <w:lang w:eastAsia="en-US"/>
        </w:rPr>
      </w:pPr>
      <w:bookmarkStart w:id="0" w:name="_Hlk160456082"/>
      <w:r w:rsidRPr="00BB13CD">
        <w:t xml:space="preserve">Po </w:t>
      </w:r>
      <w:r w:rsidR="007C04FD" w:rsidRPr="00BB13CD">
        <w:t xml:space="preserve">zakończeniu prac </w:t>
      </w:r>
      <w:r w:rsidR="006A0C8D" w:rsidRPr="00BB13CD">
        <w:t>związanych z</w:t>
      </w:r>
      <w:r w:rsidR="00BE6338" w:rsidRPr="00BB13CD">
        <w:t xml:space="preserve"> wykonaniem </w:t>
      </w:r>
      <w:r w:rsidR="00852A27">
        <w:t xml:space="preserve">każdej z części </w:t>
      </w:r>
      <w:bookmarkEnd w:id="0"/>
      <w:r w:rsidR="000F789F" w:rsidRPr="00BB13CD">
        <w:t xml:space="preserve">Zamawiający sporządzi </w:t>
      </w:r>
      <w:r w:rsidR="00EB073D" w:rsidRPr="00BB13CD">
        <w:t>protokół odbioru</w:t>
      </w:r>
      <w:r w:rsidR="00747A05" w:rsidRPr="00BB13CD">
        <w:t xml:space="preserve"> </w:t>
      </w:r>
      <w:r w:rsidR="006A0C8D" w:rsidRPr="00BB13CD">
        <w:t xml:space="preserve">dotyczący realizacji </w:t>
      </w:r>
      <w:r w:rsidR="00B07CF3" w:rsidRPr="00BB13CD">
        <w:t xml:space="preserve">przedmiotu umowy </w:t>
      </w:r>
      <w:r w:rsidR="00E4189C" w:rsidRPr="00BB13CD">
        <w:t>i prześle Wykonawcy do podpisu</w:t>
      </w:r>
      <w:r w:rsidR="00BE7F35" w:rsidRPr="00BB13CD">
        <w:t xml:space="preserve">. </w:t>
      </w:r>
      <w:r w:rsidR="00F16CB4" w:rsidRPr="00BB13CD">
        <w:t xml:space="preserve">Wzór </w:t>
      </w:r>
      <w:r w:rsidR="00EB073D" w:rsidRPr="00BB13CD">
        <w:t>protokołu</w:t>
      </w:r>
      <w:r w:rsidR="00F16CB4" w:rsidRPr="00BB13CD">
        <w:t xml:space="preserve"> stanowi </w:t>
      </w:r>
      <w:r w:rsidR="00DD4F7C" w:rsidRPr="00BB13CD">
        <w:t>Z</w:t>
      </w:r>
      <w:r w:rsidR="00F16CB4" w:rsidRPr="00BB13CD">
        <w:t xml:space="preserve">ałącznik nr </w:t>
      </w:r>
      <w:r w:rsidR="00B97296">
        <w:t>1</w:t>
      </w:r>
      <w:r w:rsidR="00AE2945" w:rsidRPr="00BB13CD">
        <w:t xml:space="preserve"> do </w:t>
      </w:r>
      <w:r w:rsidR="00BE7F35" w:rsidRPr="00BB13CD">
        <w:t>U</w:t>
      </w:r>
      <w:r w:rsidR="00AE2945" w:rsidRPr="00BB13CD">
        <w:t>mowy</w:t>
      </w:r>
      <w:r w:rsidR="00F16CB4" w:rsidRPr="00BB13CD">
        <w:t xml:space="preserve">. </w:t>
      </w:r>
      <w:r w:rsidR="0008776D" w:rsidRPr="00BB13CD">
        <w:t xml:space="preserve">Przesłanie </w:t>
      </w:r>
      <w:r w:rsidR="00EB073D" w:rsidRPr="00BB13CD">
        <w:t>protokołu</w:t>
      </w:r>
      <w:r w:rsidR="0008776D" w:rsidRPr="00BB13CD">
        <w:t xml:space="preserve"> nastąpi </w:t>
      </w:r>
      <w:r w:rsidR="00EB073D" w:rsidRPr="00BB13CD">
        <w:t>drogą elektroniczną</w:t>
      </w:r>
      <w:r w:rsidR="00071E59" w:rsidRPr="00BB13CD">
        <w:t xml:space="preserve"> w terminie 7 dni roboczych</w:t>
      </w:r>
      <w:r w:rsidR="0008776D" w:rsidRPr="00BB13CD">
        <w:t>.</w:t>
      </w:r>
    </w:p>
    <w:p w14:paraId="236946BB" w14:textId="465A2F07" w:rsidR="00D50C61" w:rsidRPr="00BB13CD" w:rsidRDefault="00D50C61" w:rsidP="00563F67">
      <w:pPr>
        <w:pStyle w:val="tekstustp"/>
        <w:numPr>
          <w:ilvl w:val="0"/>
          <w:numId w:val="0"/>
        </w:numPr>
        <w:ind w:left="360"/>
      </w:pPr>
      <w:r w:rsidRPr="00BB13CD">
        <w:lastRenderedPageBreak/>
        <w:t>Osobą umocowaną do podpisania protokołu w imieniu Zamawiającego jest</w:t>
      </w:r>
      <w:r w:rsidR="005F37E1" w:rsidRPr="00BB13CD">
        <w:t xml:space="preserve"> </w:t>
      </w:r>
      <w:r w:rsidR="00DC0118">
        <w:t>Anna Bielec</w:t>
      </w:r>
      <w:r w:rsidR="00A232A8" w:rsidRPr="00BB13CD">
        <w:t>.</w:t>
      </w:r>
    </w:p>
    <w:p w14:paraId="18CB35CC" w14:textId="77777777" w:rsidR="00B83B73" w:rsidRPr="00BB13CD" w:rsidRDefault="00B83B73" w:rsidP="00563F67">
      <w:pPr>
        <w:pStyle w:val="tekstustp"/>
        <w:numPr>
          <w:ilvl w:val="0"/>
          <w:numId w:val="0"/>
        </w:numPr>
        <w:spacing w:before="0" w:after="0" w:line="276" w:lineRule="auto"/>
        <w:ind w:left="360"/>
      </w:pPr>
    </w:p>
    <w:p w14:paraId="46DB9FFC" w14:textId="77777777" w:rsidR="000E1908" w:rsidRPr="00BB13CD" w:rsidRDefault="000E1908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§ </w:t>
      </w:r>
      <w:r w:rsidR="00AC26A9" w:rsidRPr="00BB13CD">
        <w:rPr>
          <w:rFonts w:ascii="Lora" w:hAnsi="Lora"/>
          <w:szCs w:val="22"/>
        </w:rPr>
        <w:t>4</w:t>
      </w:r>
      <w:r w:rsidRPr="00BB13CD">
        <w:rPr>
          <w:rFonts w:ascii="Lora" w:hAnsi="Lora"/>
          <w:szCs w:val="22"/>
        </w:rPr>
        <w:t>.</w:t>
      </w:r>
    </w:p>
    <w:p w14:paraId="72956E52" w14:textId="77777777" w:rsidR="000E1908" w:rsidRPr="00BB13CD" w:rsidRDefault="000E1908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prawa i obowiązki </w:t>
      </w:r>
      <w:r w:rsidR="00AE2945" w:rsidRPr="00BB13CD">
        <w:rPr>
          <w:rFonts w:ascii="Lora" w:hAnsi="Lora"/>
          <w:szCs w:val="22"/>
        </w:rPr>
        <w:t>Zamawiającego</w:t>
      </w:r>
    </w:p>
    <w:p w14:paraId="69B62F94" w14:textId="77777777" w:rsidR="002B288C" w:rsidRPr="00BB13CD" w:rsidRDefault="00AE2945" w:rsidP="000B3DA9">
      <w:pPr>
        <w:pStyle w:val="tekstustp"/>
        <w:numPr>
          <w:ilvl w:val="0"/>
          <w:numId w:val="11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Zamawiający </w:t>
      </w:r>
      <w:r w:rsidR="000E1908" w:rsidRPr="00BB13CD">
        <w:rPr>
          <w:rFonts w:ascii="Lora" w:hAnsi="Lora"/>
          <w:szCs w:val="22"/>
        </w:rPr>
        <w:t xml:space="preserve">w każdym czasie ma prawo do kontroli </w:t>
      </w:r>
      <w:r w:rsidR="00BE7F35" w:rsidRPr="00BB13CD">
        <w:rPr>
          <w:rFonts w:ascii="Lora" w:hAnsi="Lora"/>
          <w:szCs w:val="22"/>
        </w:rPr>
        <w:t>prawidłowości świadczonych przez Wykonawcę usług</w:t>
      </w:r>
      <w:r w:rsidR="003235F7" w:rsidRPr="00BB13CD">
        <w:rPr>
          <w:rFonts w:ascii="Lora" w:hAnsi="Lora"/>
          <w:szCs w:val="22"/>
        </w:rPr>
        <w:t>.</w:t>
      </w:r>
    </w:p>
    <w:p w14:paraId="0D4C4145" w14:textId="77777777" w:rsidR="00221B83" w:rsidRDefault="000E1908" w:rsidP="000B3DA9">
      <w:pPr>
        <w:pStyle w:val="tekstustp"/>
        <w:numPr>
          <w:ilvl w:val="0"/>
          <w:numId w:val="11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Na żądanie </w:t>
      </w:r>
      <w:r w:rsidR="00AE2945" w:rsidRPr="00BB13CD">
        <w:rPr>
          <w:rFonts w:ascii="Lora" w:hAnsi="Lora"/>
          <w:szCs w:val="22"/>
        </w:rPr>
        <w:t>Zamawiającego</w:t>
      </w:r>
      <w:r w:rsidRPr="00BB13CD">
        <w:rPr>
          <w:rFonts w:ascii="Lora" w:hAnsi="Lora"/>
          <w:szCs w:val="22"/>
        </w:rPr>
        <w:t xml:space="preserve"> </w:t>
      </w:r>
      <w:r w:rsidR="00AE2945" w:rsidRPr="00BB13CD">
        <w:rPr>
          <w:rFonts w:ascii="Lora" w:hAnsi="Lora"/>
          <w:szCs w:val="22"/>
        </w:rPr>
        <w:t xml:space="preserve">Wykonawca </w:t>
      </w:r>
      <w:r w:rsidRPr="00BB13CD">
        <w:rPr>
          <w:rFonts w:ascii="Lora" w:hAnsi="Lora"/>
          <w:szCs w:val="22"/>
        </w:rPr>
        <w:t xml:space="preserve">jest zobowiązany w każdym czasie do złożenia sprawozdań, na temat stanu wykonywania </w:t>
      </w:r>
      <w:r w:rsidR="00D2644E" w:rsidRPr="00BB13CD">
        <w:rPr>
          <w:rFonts w:ascii="Lora" w:hAnsi="Lora"/>
          <w:szCs w:val="22"/>
        </w:rPr>
        <w:t>usług</w:t>
      </w:r>
      <w:r w:rsidRPr="00BB13CD">
        <w:rPr>
          <w:rFonts w:ascii="Lora" w:hAnsi="Lora"/>
          <w:szCs w:val="22"/>
        </w:rPr>
        <w:t xml:space="preserve">. </w:t>
      </w:r>
      <w:r w:rsidR="000643A9" w:rsidRPr="00BB13CD">
        <w:rPr>
          <w:rFonts w:ascii="Lora" w:hAnsi="Lora"/>
          <w:szCs w:val="22"/>
        </w:rPr>
        <w:t xml:space="preserve">Żądanie złożenia sprawozdania oraz złożenie sprawozdania nastąpi w </w:t>
      </w:r>
      <w:r w:rsidR="00BE7F35" w:rsidRPr="00BB13CD">
        <w:rPr>
          <w:rFonts w:ascii="Lora" w:hAnsi="Lora"/>
          <w:szCs w:val="22"/>
        </w:rPr>
        <w:t>formie</w:t>
      </w:r>
      <w:r w:rsidR="003D0D0B" w:rsidRPr="00BB13CD">
        <w:rPr>
          <w:rFonts w:ascii="Lora" w:hAnsi="Lora"/>
          <w:szCs w:val="22"/>
        </w:rPr>
        <w:t xml:space="preserve"> elektronicznej</w:t>
      </w:r>
      <w:r w:rsidR="003235F7" w:rsidRPr="00BB13CD">
        <w:rPr>
          <w:rFonts w:ascii="Lora" w:hAnsi="Lora"/>
          <w:szCs w:val="22"/>
        </w:rPr>
        <w:t>.</w:t>
      </w:r>
    </w:p>
    <w:p w14:paraId="7455D24B" w14:textId="77777777" w:rsidR="00FC5982" w:rsidRPr="00BB13CD" w:rsidRDefault="00FC5982" w:rsidP="00563F67">
      <w:pPr>
        <w:pStyle w:val="tekstustp"/>
        <w:numPr>
          <w:ilvl w:val="0"/>
          <w:numId w:val="0"/>
        </w:numPr>
        <w:spacing w:before="0" w:after="0" w:line="276" w:lineRule="auto"/>
        <w:ind w:left="360"/>
        <w:rPr>
          <w:rFonts w:ascii="Lora" w:hAnsi="Lora"/>
          <w:szCs w:val="22"/>
        </w:rPr>
      </w:pPr>
    </w:p>
    <w:p w14:paraId="4170BB40" w14:textId="77777777" w:rsidR="000E1908" w:rsidRPr="00BB13CD" w:rsidRDefault="000E1908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§ </w:t>
      </w:r>
      <w:r w:rsidR="00AC26A9" w:rsidRPr="00BB13CD">
        <w:rPr>
          <w:rFonts w:ascii="Lora" w:hAnsi="Lora"/>
          <w:szCs w:val="22"/>
        </w:rPr>
        <w:t>5</w:t>
      </w:r>
      <w:r w:rsidRPr="00BB13CD">
        <w:rPr>
          <w:rFonts w:ascii="Lora" w:hAnsi="Lora"/>
          <w:szCs w:val="22"/>
        </w:rPr>
        <w:t>.</w:t>
      </w:r>
    </w:p>
    <w:p w14:paraId="1CCC4F28" w14:textId="77777777" w:rsidR="000E1908" w:rsidRPr="00BB13CD" w:rsidRDefault="000E1908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wynagrodzenie</w:t>
      </w:r>
    </w:p>
    <w:p w14:paraId="10860850" w14:textId="29F7AF45" w:rsidR="00586A71" w:rsidRDefault="005B5781" w:rsidP="000B3DA9">
      <w:pPr>
        <w:pStyle w:val="tekstustp"/>
        <w:numPr>
          <w:ilvl w:val="0"/>
          <w:numId w:val="12"/>
        </w:numPr>
        <w:spacing w:before="0" w:after="0" w:line="276" w:lineRule="auto"/>
        <w:ind w:left="426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Z tytułu realizacji Umowy Wykonawca otrzyma łączne wynagrodzenie nie przekraczające kwoty </w:t>
      </w:r>
      <w:r w:rsidR="00DC0118">
        <w:rPr>
          <w:rFonts w:ascii="Lora" w:hAnsi="Lora"/>
          <w:szCs w:val="22"/>
        </w:rPr>
        <w:t>………………..</w:t>
      </w:r>
      <w:r w:rsidRPr="00BB13CD">
        <w:rPr>
          <w:rFonts w:ascii="Lora" w:hAnsi="Lora"/>
          <w:szCs w:val="22"/>
        </w:rPr>
        <w:t xml:space="preserve"> zł brutto (słownie: </w:t>
      </w:r>
      <w:r w:rsidR="00BE6338" w:rsidRPr="00BB13CD">
        <w:rPr>
          <w:rFonts w:ascii="Lora" w:hAnsi="Lora"/>
          <w:szCs w:val="22"/>
        </w:rPr>
        <w:t>czterdzieści sześć tysięcy st</w:t>
      </w:r>
      <w:r w:rsidR="00B70ED0" w:rsidRPr="00BB13CD">
        <w:rPr>
          <w:rFonts w:ascii="Lora" w:hAnsi="Lora"/>
          <w:szCs w:val="22"/>
        </w:rPr>
        <w:t>o</w:t>
      </w:r>
      <w:r w:rsidR="00BE6338" w:rsidRPr="00BB13CD">
        <w:rPr>
          <w:rFonts w:ascii="Lora" w:hAnsi="Lora"/>
          <w:szCs w:val="22"/>
        </w:rPr>
        <w:t xml:space="preserve"> dwadzieścia pięć</w:t>
      </w:r>
      <w:r w:rsidRPr="00BB13CD">
        <w:rPr>
          <w:rFonts w:ascii="Lora" w:hAnsi="Lora"/>
          <w:szCs w:val="22"/>
        </w:rPr>
        <w:t xml:space="preserve"> złotych). Wynagrodzenie będzie płatne częściami po zakończeniu </w:t>
      </w:r>
      <w:r w:rsidR="00586A71">
        <w:rPr>
          <w:rFonts w:ascii="Lora" w:hAnsi="Lora"/>
          <w:szCs w:val="22"/>
        </w:rPr>
        <w:t>realizacji każdej z części zamówieni</w:t>
      </w:r>
      <w:r w:rsidR="00B72AC5">
        <w:rPr>
          <w:rFonts w:ascii="Lora" w:hAnsi="Lora"/>
          <w:szCs w:val="22"/>
        </w:rPr>
        <w:t>a, określonej w § 1</w:t>
      </w:r>
      <w:r w:rsidR="00872B52">
        <w:rPr>
          <w:rFonts w:ascii="Lora" w:hAnsi="Lora"/>
          <w:szCs w:val="22"/>
        </w:rPr>
        <w:t xml:space="preserve"> pkt 1-</w:t>
      </w:r>
      <w:r w:rsidR="00AA5926">
        <w:rPr>
          <w:rFonts w:ascii="Lora" w:hAnsi="Lora"/>
          <w:szCs w:val="22"/>
        </w:rPr>
        <w:t>3</w:t>
      </w:r>
      <w:r w:rsidR="00586A71">
        <w:rPr>
          <w:rFonts w:ascii="Lora" w:hAnsi="Lora"/>
          <w:szCs w:val="22"/>
        </w:rPr>
        <w:t xml:space="preserve"> i wyniesie odpowiednio:</w:t>
      </w:r>
    </w:p>
    <w:p w14:paraId="2F1F866B" w14:textId="23C716F8" w:rsidR="005C0E60" w:rsidRDefault="00586A71" w:rsidP="00563F67">
      <w:pPr>
        <w:pStyle w:val="tekstustp"/>
        <w:numPr>
          <w:ilvl w:val="0"/>
          <w:numId w:val="47"/>
        </w:numPr>
        <w:spacing w:before="0" w:after="0" w:line="276" w:lineRule="auto"/>
        <w:rPr>
          <w:rFonts w:ascii="Lora" w:hAnsi="Lora"/>
          <w:szCs w:val="22"/>
        </w:rPr>
      </w:pPr>
      <w:r>
        <w:rPr>
          <w:rFonts w:ascii="Lora" w:hAnsi="Lora"/>
          <w:szCs w:val="22"/>
        </w:rPr>
        <w:t xml:space="preserve">dla </w:t>
      </w:r>
      <w:r w:rsidR="005C0E60">
        <w:rPr>
          <w:rFonts w:ascii="Lora" w:hAnsi="Lora"/>
          <w:szCs w:val="22"/>
        </w:rPr>
        <w:t>pierwszej części zamówienia: ………………… (słownie………………..);</w:t>
      </w:r>
    </w:p>
    <w:p w14:paraId="4DBEA413" w14:textId="27C8EE3A" w:rsidR="005C0E60" w:rsidRDefault="005C0E60" w:rsidP="00563F67">
      <w:pPr>
        <w:pStyle w:val="tekstustp"/>
        <w:numPr>
          <w:ilvl w:val="0"/>
          <w:numId w:val="47"/>
        </w:numPr>
        <w:spacing w:before="0" w:after="0" w:line="276" w:lineRule="auto"/>
        <w:rPr>
          <w:rFonts w:ascii="Lora" w:hAnsi="Lora"/>
          <w:szCs w:val="22"/>
        </w:rPr>
      </w:pPr>
      <w:r>
        <w:rPr>
          <w:rFonts w:ascii="Lora" w:hAnsi="Lora"/>
          <w:szCs w:val="22"/>
        </w:rPr>
        <w:t>dla drugiej części zamówienia: ………………… (słownie………………..);</w:t>
      </w:r>
    </w:p>
    <w:p w14:paraId="65058141" w14:textId="08B8C26F" w:rsidR="005B5781" w:rsidRPr="00D67DDC" w:rsidRDefault="005C0E60" w:rsidP="00D67DDC">
      <w:pPr>
        <w:pStyle w:val="tekstustp"/>
        <w:numPr>
          <w:ilvl w:val="0"/>
          <w:numId w:val="47"/>
        </w:numPr>
        <w:spacing w:before="0" w:after="0" w:line="276" w:lineRule="auto"/>
        <w:rPr>
          <w:rFonts w:ascii="Lora" w:hAnsi="Lora"/>
          <w:szCs w:val="22"/>
        </w:rPr>
      </w:pPr>
      <w:r>
        <w:rPr>
          <w:rFonts w:ascii="Lora" w:hAnsi="Lora"/>
          <w:szCs w:val="22"/>
        </w:rPr>
        <w:t>dla trzeciej części zamówienia: ………………… (słownie………………..)</w:t>
      </w:r>
      <w:r w:rsidRPr="00D67DDC">
        <w:rPr>
          <w:rFonts w:ascii="Lora" w:hAnsi="Lora"/>
          <w:szCs w:val="22"/>
        </w:rPr>
        <w:t>.</w:t>
      </w:r>
      <w:r w:rsidR="005B5781" w:rsidRPr="00D67DDC">
        <w:rPr>
          <w:rFonts w:ascii="Lora" w:hAnsi="Lora"/>
          <w:szCs w:val="22"/>
        </w:rPr>
        <w:t xml:space="preserve"> </w:t>
      </w:r>
    </w:p>
    <w:p w14:paraId="1F3C7EA5" w14:textId="09F32177" w:rsidR="00BE6338" w:rsidRPr="00BB13CD" w:rsidRDefault="00BE6338" w:rsidP="000B3DA9">
      <w:pPr>
        <w:pStyle w:val="tekstustp"/>
        <w:numPr>
          <w:ilvl w:val="0"/>
          <w:numId w:val="12"/>
        </w:numPr>
        <w:spacing w:before="0" w:after="0" w:line="276" w:lineRule="auto"/>
        <w:ind w:left="426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Każdorazowo wynagrodzenie będzie płatne na podstawie prawidłowo wystawione</w:t>
      </w:r>
      <w:r w:rsidR="00EF7EFB" w:rsidRPr="00BB13CD">
        <w:rPr>
          <w:rFonts w:ascii="Lora" w:hAnsi="Lora"/>
          <w:szCs w:val="22"/>
        </w:rPr>
        <w:t>j</w:t>
      </w:r>
      <w:r w:rsidRPr="00BB13CD">
        <w:rPr>
          <w:rFonts w:ascii="Lora" w:hAnsi="Lora"/>
          <w:szCs w:val="22"/>
        </w:rPr>
        <w:t xml:space="preserve"> </w:t>
      </w:r>
      <w:r w:rsidR="00EF7EFB" w:rsidRPr="00BB13CD">
        <w:rPr>
          <w:rFonts w:ascii="Lora" w:hAnsi="Lora"/>
          <w:szCs w:val="22"/>
        </w:rPr>
        <w:t>faktury</w:t>
      </w:r>
      <w:r w:rsidRPr="00BB13CD">
        <w:rPr>
          <w:rFonts w:ascii="Lora" w:hAnsi="Lora"/>
          <w:szCs w:val="22"/>
        </w:rPr>
        <w:t>, w terminie 14 dni od doręczenia jej Zamawiającemu.</w:t>
      </w:r>
    </w:p>
    <w:p w14:paraId="6ED34639" w14:textId="0F3397F2" w:rsidR="00BE6338" w:rsidRPr="00BB13CD" w:rsidRDefault="00BE6338" w:rsidP="000B3DA9">
      <w:pPr>
        <w:pStyle w:val="tekstustp"/>
        <w:numPr>
          <w:ilvl w:val="0"/>
          <w:numId w:val="12"/>
        </w:numPr>
        <w:spacing w:before="0" w:after="0" w:line="276" w:lineRule="auto"/>
        <w:ind w:left="426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Podstawą do wystawienia </w:t>
      </w:r>
      <w:r w:rsidR="00EF7EFB" w:rsidRPr="00BB13CD">
        <w:rPr>
          <w:rFonts w:ascii="Lora" w:hAnsi="Lora"/>
          <w:szCs w:val="22"/>
        </w:rPr>
        <w:t>faktury</w:t>
      </w:r>
      <w:r w:rsidRPr="00BB13CD">
        <w:rPr>
          <w:rFonts w:ascii="Lora" w:hAnsi="Lora"/>
          <w:szCs w:val="22"/>
        </w:rPr>
        <w:t xml:space="preserve"> będzie zaakceptowany przez Zamawiającego protokół odbioru, o którym mowa w § </w:t>
      </w:r>
      <w:r w:rsidR="005222F2">
        <w:rPr>
          <w:rFonts w:ascii="Lora" w:hAnsi="Lora"/>
          <w:szCs w:val="22"/>
        </w:rPr>
        <w:t>6</w:t>
      </w:r>
      <w:r w:rsidRPr="00BB13CD">
        <w:rPr>
          <w:rFonts w:ascii="Lora" w:hAnsi="Lora"/>
          <w:szCs w:val="22"/>
        </w:rPr>
        <w:t xml:space="preserve"> Umowy. </w:t>
      </w:r>
    </w:p>
    <w:p w14:paraId="3A39E115" w14:textId="77777777" w:rsidR="00A87E17" w:rsidRPr="00BB13CD" w:rsidRDefault="004D17F9" w:rsidP="000B3DA9">
      <w:pPr>
        <w:pStyle w:val="tekstustp"/>
        <w:numPr>
          <w:ilvl w:val="0"/>
          <w:numId w:val="12"/>
        </w:numPr>
        <w:spacing w:before="0" w:after="0" w:line="276" w:lineRule="auto"/>
        <w:ind w:left="360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Po otrzymaniu faktury VAT Zamawiający dokona weryfikacji prawidłowości złożonej faktury, a po stwierdzeniu jej poprawności dokona płatności wynagrodzenia</w:t>
      </w:r>
      <w:r w:rsidR="00A87E17" w:rsidRPr="00BB13CD">
        <w:rPr>
          <w:rFonts w:ascii="Lora" w:hAnsi="Lora"/>
          <w:szCs w:val="22"/>
        </w:rPr>
        <w:t>.</w:t>
      </w:r>
    </w:p>
    <w:p w14:paraId="597CBD84" w14:textId="77777777" w:rsidR="00A87E17" w:rsidRPr="00BB13CD" w:rsidRDefault="004D17F9" w:rsidP="000B3DA9">
      <w:pPr>
        <w:pStyle w:val="tekstustp"/>
        <w:numPr>
          <w:ilvl w:val="0"/>
          <w:numId w:val="12"/>
        </w:numPr>
        <w:spacing w:before="0" w:after="0" w:line="276" w:lineRule="auto"/>
        <w:ind w:left="360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Wynagrodzenie płatne będzie przelewem na rachunek bankowy Wykonawcy wskazany na wystawionej przez niego fakturze. Warunkiem zapłaty wynagrodzenia jest prawidłowa weryfikacja numeru rachunku bankowego w wykazie prowadzonym przez Ministra Finansów, tzw. „białej liście” rachunków VAT.</w:t>
      </w:r>
      <w:r w:rsidR="00BE7F35" w:rsidRPr="00BB13CD">
        <w:rPr>
          <w:rFonts w:ascii="Lora" w:hAnsi="Lora"/>
          <w:szCs w:val="22"/>
        </w:rPr>
        <w:t xml:space="preserve"> </w:t>
      </w:r>
    </w:p>
    <w:p w14:paraId="217F5775" w14:textId="056D4836" w:rsidR="00D239C1" w:rsidRPr="00BB13CD" w:rsidRDefault="000E1908" w:rsidP="00136D8A">
      <w:pPr>
        <w:pStyle w:val="tekstustp"/>
        <w:numPr>
          <w:ilvl w:val="0"/>
          <w:numId w:val="12"/>
        </w:numPr>
        <w:spacing w:before="0" w:after="0" w:line="276" w:lineRule="auto"/>
        <w:ind w:left="360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Za dzień zapłaty przyjmuje się dzień obciążenia rachunku bankowego </w:t>
      </w:r>
      <w:r w:rsidR="00AE2945" w:rsidRPr="00BB13CD">
        <w:rPr>
          <w:rFonts w:ascii="Lora" w:hAnsi="Lora"/>
          <w:szCs w:val="22"/>
        </w:rPr>
        <w:t>Zamawiającego</w:t>
      </w:r>
      <w:r w:rsidRPr="00BB13CD">
        <w:rPr>
          <w:rFonts w:ascii="Lora" w:hAnsi="Lora"/>
          <w:szCs w:val="22"/>
        </w:rPr>
        <w:t>.</w:t>
      </w:r>
    </w:p>
    <w:p w14:paraId="34339981" w14:textId="466B7063" w:rsidR="00FC5982" w:rsidRPr="00BB13CD" w:rsidRDefault="00563FC8" w:rsidP="000B3DA9">
      <w:pPr>
        <w:pStyle w:val="tekstustp"/>
        <w:numPr>
          <w:ilvl w:val="0"/>
          <w:numId w:val="12"/>
        </w:numPr>
        <w:spacing w:before="0" w:after="0" w:line="276" w:lineRule="auto"/>
        <w:ind w:left="360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Kwota, o której mowa w ust. 1, stanowi</w:t>
      </w:r>
      <w:r w:rsidR="00773F5B" w:rsidRPr="00BB13CD">
        <w:rPr>
          <w:rFonts w:ascii="Lora" w:hAnsi="Lora"/>
          <w:szCs w:val="22"/>
        </w:rPr>
        <w:t xml:space="preserve"> </w:t>
      </w:r>
      <w:r w:rsidRPr="00BB13CD">
        <w:rPr>
          <w:rFonts w:ascii="Lora" w:hAnsi="Lora"/>
          <w:szCs w:val="22"/>
        </w:rPr>
        <w:t xml:space="preserve">pełne wynagrodzenie tytułem wszystkich świadczeń składających się na </w:t>
      </w:r>
      <w:r w:rsidR="00A70A3A" w:rsidRPr="00BB13CD">
        <w:rPr>
          <w:rFonts w:ascii="Lora" w:hAnsi="Lora"/>
          <w:szCs w:val="22"/>
        </w:rPr>
        <w:t>oraz</w:t>
      </w:r>
      <w:r w:rsidRPr="00BB13CD">
        <w:rPr>
          <w:rFonts w:ascii="Lora" w:hAnsi="Lora"/>
          <w:szCs w:val="22"/>
        </w:rPr>
        <w:t xml:space="preserve"> za przeniesienie praw autorskich, </w:t>
      </w:r>
      <w:r w:rsidR="00A70A3A" w:rsidRPr="00BB13CD">
        <w:rPr>
          <w:rFonts w:ascii="Lora" w:hAnsi="Lora"/>
          <w:szCs w:val="22"/>
        </w:rPr>
        <w:t>w pełnym zakresie</w:t>
      </w:r>
      <w:r w:rsidR="001F565D" w:rsidRPr="00BB13CD">
        <w:rPr>
          <w:rFonts w:ascii="Lora" w:hAnsi="Lora"/>
          <w:szCs w:val="22"/>
        </w:rPr>
        <w:t xml:space="preserve">, </w:t>
      </w:r>
      <w:r w:rsidRPr="00BB13CD">
        <w:rPr>
          <w:rFonts w:ascii="Lora" w:hAnsi="Lora"/>
          <w:szCs w:val="22"/>
        </w:rPr>
        <w:t xml:space="preserve">o którym mowa w § </w:t>
      </w:r>
      <w:r w:rsidR="00F6244F" w:rsidRPr="00BB13CD">
        <w:rPr>
          <w:rFonts w:ascii="Lora" w:hAnsi="Lora"/>
          <w:szCs w:val="22"/>
        </w:rPr>
        <w:t>9</w:t>
      </w:r>
      <w:r w:rsidRPr="00BB13CD">
        <w:rPr>
          <w:rFonts w:ascii="Lora" w:hAnsi="Lora"/>
          <w:szCs w:val="22"/>
        </w:rPr>
        <w:t xml:space="preserve"> Umowy</w:t>
      </w:r>
      <w:r w:rsidR="00F6244F" w:rsidRPr="00BB13CD">
        <w:rPr>
          <w:rFonts w:ascii="Lora" w:hAnsi="Lora"/>
          <w:szCs w:val="22"/>
        </w:rPr>
        <w:t>.</w:t>
      </w:r>
      <w:bookmarkStart w:id="1" w:name="_Hlk31023166"/>
    </w:p>
    <w:bookmarkEnd w:id="1"/>
    <w:p w14:paraId="3E30202C" w14:textId="77777777" w:rsidR="003753A4" w:rsidRPr="00BB13CD" w:rsidRDefault="003753A4" w:rsidP="00563F67">
      <w:pPr>
        <w:pStyle w:val="tekstustp"/>
        <w:numPr>
          <w:ilvl w:val="0"/>
          <w:numId w:val="0"/>
        </w:numPr>
        <w:spacing w:before="0" w:after="0" w:line="276" w:lineRule="auto"/>
        <w:ind w:left="360"/>
        <w:rPr>
          <w:rFonts w:ascii="Lora" w:hAnsi="Lora"/>
          <w:szCs w:val="22"/>
        </w:rPr>
      </w:pPr>
    </w:p>
    <w:p w14:paraId="574F1D10" w14:textId="57DACDB9" w:rsidR="004675C3" w:rsidRDefault="002E4FC4" w:rsidP="002E4FC4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="Lora" w:hAnsi="Lora"/>
          <w:b/>
          <w:bCs/>
          <w:szCs w:val="22"/>
        </w:rPr>
      </w:pPr>
      <w:r w:rsidRPr="00563F67">
        <w:rPr>
          <w:rFonts w:ascii="Lora" w:hAnsi="Lora"/>
          <w:b/>
          <w:bCs/>
          <w:szCs w:val="22"/>
        </w:rPr>
        <w:t>§</w:t>
      </w:r>
      <w:r>
        <w:rPr>
          <w:rFonts w:ascii="Lora" w:hAnsi="Lora"/>
          <w:b/>
          <w:bCs/>
          <w:szCs w:val="22"/>
        </w:rPr>
        <w:t xml:space="preserve"> </w:t>
      </w:r>
      <w:r w:rsidRPr="00563F67">
        <w:rPr>
          <w:rFonts w:ascii="Lora" w:hAnsi="Lora"/>
          <w:b/>
          <w:bCs/>
          <w:szCs w:val="22"/>
        </w:rPr>
        <w:t>6.</w:t>
      </w:r>
    </w:p>
    <w:p w14:paraId="6A8A8911" w14:textId="3F87E515" w:rsidR="000727DC" w:rsidRPr="00563F67" w:rsidRDefault="000727DC" w:rsidP="00563F67">
      <w:pPr>
        <w:pStyle w:val="tekstustp"/>
      </w:pPr>
      <w:r w:rsidRPr="00563F67">
        <w:t xml:space="preserve">W terminie 5 dni od przekazania </w:t>
      </w:r>
      <w:r w:rsidR="006753A6" w:rsidRPr="00686557">
        <w:t>każdej z części zamówienia, określonej w § 1 pkt 1-</w:t>
      </w:r>
      <w:r w:rsidR="00AA5926">
        <w:t>3</w:t>
      </w:r>
      <w:r w:rsidR="00FC5982" w:rsidRPr="00686557">
        <w:t>,</w:t>
      </w:r>
      <w:r w:rsidRPr="00563F67">
        <w:t xml:space="preserve"> Zamawiający sporządzi protokół odbioru, zwany dalej „protokołem”, którego wzór stanowi Załącznik nr 1 do Umowy. Protokół będzie zawierał oświadczenie Zamawiającego o braku albo o istnieniu zastrzeżeń do wykonania </w:t>
      </w:r>
      <w:r w:rsidR="00053A11" w:rsidRPr="00686557">
        <w:t>przedmiotu umowy</w:t>
      </w:r>
      <w:r w:rsidRPr="00563F67">
        <w:t xml:space="preserve">, w tym o braku albo o istnieniu wad </w:t>
      </w:r>
      <w:r w:rsidR="00053A11" w:rsidRPr="00686557">
        <w:t>nagrań</w:t>
      </w:r>
      <w:r w:rsidRPr="00563F67">
        <w:t>.</w:t>
      </w:r>
    </w:p>
    <w:p w14:paraId="34B568A5" w14:textId="2A1E0AC4" w:rsidR="000727DC" w:rsidRPr="00563F67" w:rsidRDefault="000727DC" w:rsidP="00563F67">
      <w:pPr>
        <w:pStyle w:val="tekstustp"/>
        <w:spacing w:after="0"/>
        <w:rPr>
          <w:rFonts w:ascii="Lora" w:hAnsi="Lora"/>
          <w:szCs w:val="22"/>
        </w:rPr>
      </w:pPr>
      <w:r w:rsidRPr="00563F67">
        <w:rPr>
          <w:rFonts w:ascii="Lora" w:hAnsi="Lora"/>
          <w:szCs w:val="22"/>
        </w:rPr>
        <w:lastRenderedPageBreak/>
        <w:t xml:space="preserve">Osobą umocowaną do podpisania protokołu w imieniu Zamawiającego jest </w:t>
      </w:r>
      <w:r w:rsidR="00053A11">
        <w:rPr>
          <w:rFonts w:ascii="Lora" w:hAnsi="Lora"/>
          <w:szCs w:val="22"/>
        </w:rPr>
        <w:t>Anna Bielec.</w:t>
      </w:r>
    </w:p>
    <w:p w14:paraId="2E7C43CE" w14:textId="7085928C" w:rsidR="000727DC" w:rsidRPr="00563F67" w:rsidRDefault="000727DC" w:rsidP="00563F67">
      <w:pPr>
        <w:pStyle w:val="tekstustp"/>
        <w:spacing w:after="0"/>
        <w:rPr>
          <w:rFonts w:ascii="Lora" w:hAnsi="Lora"/>
          <w:szCs w:val="22"/>
        </w:rPr>
      </w:pPr>
      <w:r w:rsidRPr="00563F67">
        <w:rPr>
          <w:rFonts w:ascii="Lora" w:hAnsi="Lora"/>
          <w:szCs w:val="22"/>
        </w:rPr>
        <w:t>W razie zgłoszenia zastrzeżeń w protokole, Zamawiający wyznaczy Wykonawcy stosowny termin, nie krótszy jednak niż 5 dni, na usunięcie stwierdzonych protokołem wad. Wykonawca zobowiązuje się usunąć wady w wyznaczonym przez Zamawiającego terminie, bez osobnego wynagrodzenia z tego tytułu.</w:t>
      </w:r>
    </w:p>
    <w:p w14:paraId="4CC305B2" w14:textId="6D9F78CC" w:rsidR="000727DC" w:rsidRPr="00563F67" w:rsidRDefault="000727DC" w:rsidP="00563F67">
      <w:pPr>
        <w:pStyle w:val="tekstustp"/>
        <w:spacing w:after="0"/>
        <w:rPr>
          <w:rFonts w:ascii="Lora" w:hAnsi="Lora"/>
          <w:szCs w:val="22"/>
        </w:rPr>
      </w:pPr>
      <w:r w:rsidRPr="00563F67">
        <w:rPr>
          <w:rFonts w:ascii="Lora" w:hAnsi="Lora"/>
          <w:szCs w:val="22"/>
        </w:rPr>
        <w:t xml:space="preserve">W razie usunięcia zastrzeżeń w terminie wyznaczonym na podstawie ust. 3, kary za zwłokę, określonej w § </w:t>
      </w:r>
      <w:r w:rsidR="005F3EC2">
        <w:rPr>
          <w:rFonts w:ascii="Lora" w:hAnsi="Lora"/>
          <w:szCs w:val="22"/>
        </w:rPr>
        <w:t>8</w:t>
      </w:r>
      <w:r w:rsidRPr="00563F67">
        <w:rPr>
          <w:rFonts w:ascii="Lora" w:hAnsi="Lora"/>
          <w:szCs w:val="22"/>
        </w:rPr>
        <w:t xml:space="preserve"> ust. 1 nie nalicza się.</w:t>
      </w:r>
    </w:p>
    <w:p w14:paraId="524694FD" w14:textId="08222F25" w:rsidR="000727DC" w:rsidRPr="00563F67" w:rsidRDefault="000727DC" w:rsidP="00563F67">
      <w:pPr>
        <w:pStyle w:val="tekstustp"/>
        <w:spacing w:after="0"/>
        <w:rPr>
          <w:rFonts w:ascii="Lora" w:hAnsi="Lora"/>
          <w:szCs w:val="22"/>
        </w:rPr>
      </w:pPr>
      <w:r w:rsidRPr="00563F67">
        <w:rPr>
          <w:rFonts w:ascii="Lora" w:hAnsi="Lora"/>
          <w:szCs w:val="22"/>
        </w:rPr>
        <w:t>Wraz z bezskutecznym upływem terminu wyznaczonym w ust. 3, Zamawiający może, w terminie 3 dni, od umowy odstąpić w całości</w:t>
      </w:r>
      <w:r w:rsidR="00BB794A">
        <w:rPr>
          <w:rFonts w:ascii="Lora" w:hAnsi="Lora"/>
          <w:szCs w:val="22"/>
        </w:rPr>
        <w:t xml:space="preserve"> lub w części</w:t>
      </w:r>
      <w:r w:rsidRPr="00563F67">
        <w:rPr>
          <w:rFonts w:ascii="Lora" w:hAnsi="Lora"/>
          <w:szCs w:val="22"/>
        </w:rPr>
        <w:t xml:space="preserve"> i żądać od Wykonawcy zapłaty kary umownej określonej w § </w:t>
      </w:r>
      <w:r w:rsidR="00F910AF">
        <w:rPr>
          <w:rFonts w:ascii="Lora" w:hAnsi="Lora"/>
          <w:szCs w:val="22"/>
        </w:rPr>
        <w:t>8</w:t>
      </w:r>
      <w:r w:rsidRPr="00563F67">
        <w:rPr>
          <w:rFonts w:ascii="Lora" w:hAnsi="Lora"/>
          <w:szCs w:val="22"/>
        </w:rPr>
        <w:t xml:space="preserve"> ust. </w:t>
      </w:r>
      <w:r w:rsidR="00561CF9">
        <w:rPr>
          <w:rFonts w:ascii="Lora" w:hAnsi="Lora"/>
          <w:szCs w:val="22"/>
        </w:rPr>
        <w:t>2</w:t>
      </w:r>
      <w:r w:rsidRPr="00563F67">
        <w:rPr>
          <w:rFonts w:ascii="Lora" w:hAnsi="Lora"/>
          <w:szCs w:val="22"/>
        </w:rPr>
        <w:t>.</w:t>
      </w:r>
    </w:p>
    <w:p w14:paraId="78CE9DA0" w14:textId="3773AD60" w:rsidR="000727DC" w:rsidRDefault="000727DC" w:rsidP="00563F67">
      <w:pPr>
        <w:pStyle w:val="tekstustp"/>
        <w:spacing w:after="0"/>
        <w:rPr>
          <w:rFonts w:ascii="Lora" w:hAnsi="Lora"/>
          <w:szCs w:val="22"/>
        </w:rPr>
      </w:pPr>
      <w:r w:rsidRPr="00563F67">
        <w:rPr>
          <w:rFonts w:ascii="Lora" w:hAnsi="Lora"/>
          <w:szCs w:val="22"/>
        </w:rPr>
        <w:t xml:space="preserve">Do odbioru </w:t>
      </w:r>
      <w:r w:rsidR="002F0AD2">
        <w:rPr>
          <w:rFonts w:ascii="Lora" w:hAnsi="Lora"/>
          <w:szCs w:val="22"/>
        </w:rPr>
        <w:t>poszczególnych części zamówienia</w:t>
      </w:r>
      <w:r w:rsidRPr="00563F67">
        <w:rPr>
          <w:rFonts w:ascii="Lora" w:hAnsi="Lora"/>
          <w:szCs w:val="22"/>
        </w:rPr>
        <w:t xml:space="preserve"> poprawion</w:t>
      </w:r>
      <w:r w:rsidR="002F0AD2">
        <w:rPr>
          <w:rFonts w:ascii="Lora" w:hAnsi="Lora"/>
          <w:szCs w:val="22"/>
        </w:rPr>
        <w:t>ych</w:t>
      </w:r>
      <w:r w:rsidRPr="00563F67">
        <w:rPr>
          <w:rFonts w:ascii="Lora" w:hAnsi="Lora"/>
          <w:szCs w:val="22"/>
        </w:rPr>
        <w:t xml:space="preserve"> przez Wykonawcę na podstawie ust. 3 postanowienia ust. 1-5 stosuje się odpowiednio.</w:t>
      </w:r>
    </w:p>
    <w:p w14:paraId="2461B124" w14:textId="77777777" w:rsidR="005222F2" w:rsidRPr="00563F67" w:rsidRDefault="005222F2" w:rsidP="00563F67">
      <w:pPr>
        <w:pStyle w:val="tekstustp"/>
        <w:numPr>
          <w:ilvl w:val="0"/>
          <w:numId w:val="0"/>
        </w:numPr>
        <w:spacing w:after="0" w:line="276" w:lineRule="auto"/>
        <w:ind w:left="363"/>
        <w:rPr>
          <w:rFonts w:ascii="Lora" w:hAnsi="Lora"/>
          <w:szCs w:val="22"/>
        </w:rPr>
      </w:pPr>
    </w:p>
    <w:p w14:paraId="111AC9EE" w14:textId="77777777" w:rsidR="003753A4" w:rsidRPr="00BB13CD" w:rsidRDefault="003753A4" w:rsidP="000B3DA9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="Lora" w:hAnsi="Lora"/>
          <w:b/>
          <w:szCs w:val="22"/>
        </w:rPr>
      </w:pPr>
      <w:r w:rsidRPr="00BB13CD">
        <w:rPr>
          <w:rFonts w:ascii="Lora" w:hAnsi="Lora"/>
          <w:b/>
          <w:szCs w:val="22"/>
        </w:rPr>
        <w:t xml:space="preserve">§ </w:t>
      </w:r>
      <w:r w:rsidR="00AC26A9" w:rsidRPr="00BB13CD">
        <w:rPr>
          <w:rFonts w:ascii="Lora" w:hAnsi="Lora"/>
          <w:b/>
          <w:szCs w:val="22"/>
        </w:rPr>
        <w:t>7</w:t>
      </w:r>
      <w:r w:rsidRPr="00BB13CD">
        <w:rPr>
          <w:rFonts w:ascii="Lora" w:hAnsi="Lora"/>
          <w:b/>
          <w:szCs w:val="22"/>
        </w:rPr>
        <w:t>.</w:t>
      </w:r>
    </w:p>
    <w:p w14:paraId="4BC15E24" w14:textId="77777777" w:rsidR="00C42653" w:rsidRPr="00BB13CD" w:rsidRDefault="00C42653" w:rsidP="000B3DA9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="Lora" w:hAnsi="Lora"/>
          <w:b/>
          <w:szCs w:val="22"/>
        </w:rPr>
      </w:pPr>
      <w:r w:rsidRPr="00BB13CD">
        <w:rPr>
          <w:rFonts w:ascii="Lora" w:hAnsi="Lora"/>
          <w:b/>
          <w:szCs w:val="22"/>
        </w:rPr>
        <w:t xml:space="preserve">KONTAKT ZWIĄZANY Z REALIZACJĄ UMOWY </w:t>
      </w:r>
    </w:p>
    <w:p w14:paraId="54456B23" w14:textId="25F4220D" w:rsidR="004675C3" w:rsidRPr="00BB13CD" w:rsidRDefault="004675C3" w:rsidP="000B3DA9">
      <w:pPr>
        <w:numPr>
          <w:ilvl w:val="0"/>
          <w:numId w:val="6"/>
        </w:numPr>
        <w:shd w:val="clear" w:color="auto" w:fill="FFFFFF"/>
        <w:tabs>
          <w:tab w:val="left" w:pos="360"/>
        </w:tabs>
        <w:spacing w:after="0" w:line="276" w:lineRule="auto"/>
        <w:ind w:left="360"/>
        <w:jc w:val="both"/>
        <w:rPr>
          <w:rFonts w:ascii="Lora" w:hAnsi="Lora"/>
        </w:rPr>
      </w:pPr>
      <w:r w:rsidRPr="00BB13CD">
        <w:rPr>
          <w:rFonts w:ascii="Lora" w:hAnsi="Lora"/>
        </w:rPr>
        <w:t>Osobą upoważnioną do kontaktu z Wykonawcą i sprawowania nadzoru nad realizacją umowy ze strony Zamawiającego jest</w:t>
      </w:r>
      <w:r w:rsidR="004E3A8B" w:rsidRPr="00BB13CD">
        <w:rPr>
          <w:rFonts w:ascii="Lora" w:hAnsi="Lora"/>
        </w:rPr>
        <w:t>:</w:t>
      </w:r>
      <w:r w:rsidR="00AF59F7" w:rsidRPr="00BB13CD">
        <w:rPr>
          <w:rFonts w:ascii="Lora" w:hAnsi="Lora"/>
        </w:rPr>
        <w:t xml:space="preserve"> </w:t>
      </w:r>
      <w:r w:rsidR="00BE6338" w:rsidRPr="00BB13CD">
        <w:rPr>
          <w:rFonts w:ascii="Lora" w:hAnsi="Lora"/>
        </w:rPr>
        <w:t>Anna Bielec, nr tel</w:t>
      </w:r>
      <w:r w:rsidR="00A37A25">
        <w:rPr>
          <w:rFonts w:ascii="Lora" w:hAnsi="Lora"/>
        </w:rPr>
        <w:t>.</w:t>
      </w:r>
      <w:r w:rsidR="00BE6338" w:rsidRPr="00BB13CD">
        <w:rPr>
          <w:rFonts w:ascii="Lora" w:hAnsi="Lora"/>
        </w:rPr>
        <w:t xml:space="preserve"> </w:t>
      </w:r>
      <w:r w:rsidR="000B3DA9" w:rsidRPr="00BB13CD">
        <w:rPr>
          <w:rFonts w:ascii="Lora" w:hAnsi="Lora"/>
        </w:rPr>
        <w:t xml:space="preserve">505 463 260, </w:t>
      </w:r>
      <w:r w:rsidR="00AF59F7" w:rsidRPr="00BB13CD">
        <w:rPr>
          <w:rFonts w:ascii="Lora" w:hAnsi="Lora"/>
        </w:rPr>
        <w:t xml:space="preserve">mail: </w:t>
      </w:r>
      <w:r w:rsidR="00BE6338" w:rsidRPr="00BB13CD">
        <w:rPr>
          <w:rFonts w:ascii="Lora" w:hAnsi="Lora"/>
        </w:rPr>
        <w:t>anna.bielec@pan.pl.</w:t>
      </w:r>
    </w:p>
    <w:p w14:paraId="062BF250" w14:textId="77777777" w:rsidR="003753A4" w:rsidRPr="00BB13CD" w:rsidRDefault="003753A4" w:rsidP="000B3DA9">
      <w:pPr>
        <w:numPr>
          <w:ilvl w:val="0"/>
          <w:numId w:val="6"/>
        </w:numPr>
        <w:shd w:val="clear" w:color="auto" w:fill="FFFFFF"/>
        <w:tabs>
          <w:tab w:val="left" w:pos="360"/>
        </w:tabs>
        <w:spacing w:after="0" w:line="276" w:lineRule="auto"/>
        <w:ind w:left="360"/>
        <w:jc w:val="both"/>
        <w:rPr>
          <w:rFonts w:ascii="Lora" w:hAnsi="Lora"/>
        </w:rPr>
      </w:pPr>
      <w:r w:rsidRPr="00BB13CD">
        <w:rPr>
          <w:rFonts w:ascii="Lora" w:hAnsi="Lora"/>
        </w:rPr>
        <w:t>Osobą upoważnioną do kontaktu ze strony Wykonawcy w sprawie realizacji Umowy jest</w:t>
      </w:r>
      <w:r w:rsidR="004E3A8B" w:rsidRPr="00BB13CD">
        <w:rPr>
          <w:rFonts w:ascii="Lora" w:hAnsi="Lora"/>
        </w:rPr>
        <w:t>:</w:t>
      </w:r>
    </w:p>
    <w:p w14:paraId="5EFB9D4F" w14:textId="6E3C671C" w:rsidR="00986D69" w:rsidRDefault="00845B02" w:rsidP="000B3DA9">
      <w:pPr>
        <w:autoSpaceDE w:val="0"/>
        <w:autoSpaceDN w:val="0"/>
        <w:adjustRightInd w:val="0"/>
        <w:spacing w:after="0" w:line="276" w:lineRule="auto"/>
        <w:ind w:left="63" w:firstLine="282"/>
        <w:jc w:val="both"/>
        <w:rPr>
          <w:rFonts w:ascii="Lora" w:eastAsia="Times New Roman" w:hAnsi="Lora"/>
          <w:bCs/>
          <w:lang w:val="de-DE" w:eastAsia="pl-PL"/>
        </w:rPr>
      </w:pPr>
      <w:r>
        <w:rPr>
          <w:rFonts w:ascii="Lora" w:eastAsia="Times New Roman" w:hAnsi="Lora"/>
          <w:bCs/>
          <w:lang w:val="de-DE" w:eastAsia="pl-PL"/>
        </w:rPr>
        <w:t>……………………………</w:t>
      </w:r>
      <w:r w:rsidR="00C42653" w:rsidRPr="00845B02">
        <w:rPr>
          <w:rFonts w:ascii="Lora" w:hAnsi="Lora"/>
          <w:lang w:val="de-DE"/>
        </w:rPr>
        <w:t xml:space="preserve">, </w:t>
      </w:r>
      <w:proofErr w:type="spellStart"/>
      <w:r w:rsidR="00C42653" w:rsidRPr="00845B02">
        <w:rPr>
          <w:rFonts w:ascii="Lora" w:hAnsi="Lora"/>
          <w:lang w:val="de-DE"/>
        </w:rPr>
        <w:t>nr</w:t>
      </w:r>
      <w:proofErr w:type="spellEnd"/>
      <w:r w:rsidR="00C42653" w:rsidRPr="00845B02">
        <w:rPr>
          <w:rFonts w:ascii="Lora" w:hAnsi="Lora"/>
          <w:lang w:val="de-DE"/>
        </w:rPr>
        <w:t xml:space="preserve"> tel. </w:t>
      </w:r>
      <w:r>
        <w:rPr>
          <w:rFonts w:ascii="Lora" w:eastAsia="Times New Roman" w:hAnsi="Lora"/>
          <w:bCs/>
          <w:lang w:val="de-DE" w:eastAsia="pl-PL"/>
        </w:rPr>
        <w:t>……………………………</w:t>
      </w:r>
      <w:r w:rsidR="00C42653" w:rsidRPr="00845B02">
        <w:rPr>
          <w:rFonts w:ascii="Lora" w:hAnsi="Lora"/>
          <w:lang w:val="de-DE"/>
        </w:rPr>
        <w:t xml:space="preserve">, </w:t>
      </w:r>
      <w:proofErr w:type="spellStart"/>
      <w:r w:rsidR="00C42653" w:rsidRPr="00845B02">
        <w:rPr>
          <w:rFonts w:ascii="Lora" w:hAnsi="Lora"/>
          <w:lang w:val="de-DE"/>
        </w:rPr>
        <w:t>e-mail</w:t>
      </w:r>
      <w:proofErr w:type="spellEnd"/>
      <w:r w:rsidR="00C42653" w:rsidRPr="00845B02">
        <w:rPr>
          <w:rFonts w:ascii="Lora" w:hAnsi="Lora"/>
          <w:lang w:val="de-DE"/>
        </w:rPr>
        <w:t xml:space="preserve"> </w:t>
      </w:r>
      <w:r>
        <w:rPr>
          <w:rFonts w:ascii="Lora" w:eastAsia="Times New Roman" w:hAnsi="Lora"/>
          <w:bCs/>
          <w:lang w:val="de-DE" w:eastAsia="pl-PL"/>
        </w:rPr>
        <w:t>…………………………….</w:t>
      </w:r>
    </w:p>
    <w:p w14:paraId="210D8AA4" w14:textId="5D1DD969" w:rsidR="00953F2B" w:rsidRPr="00563F67" w:rsidRDefault="00953F2B" w:rsidP="00563F6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Lora" w:eastAsia="Times New Roman" w:hAnsi="Lora"/>
          <w:lang w:val="pl-PL" w:eastAsia="pl-PL"/>
        </w:rPr>
      </w:pPr>
      <w:r w:rsidRPr="00563F67">
        <w:rPr>
          <w:rFonts w:ascii="Lora" w:eastAsia="Times New Roman" w:hAnsi="Lora"/>
          <w:bCs/>
          <w:lang w:val="pl-PL" w:eastAsia="pl-PL"/>
        </w:rPr>
        <w:t xml:space="preserve">Zmiana osób lub danych wskazanych w ust. 1 i 2 nie stanowi zmiany Umowy i następuje w formie </w:t>
      </w:r>
      <w:r w:rsidR="00AA5926" w:rsidRPr="00563F67">
        <w:rPr>
          <w:rFonts w:ascii="Lora" w:eastAsia="Times New Roman" w:hAnsi="Lora"/>
          <w:bCs/>
          <w:lang w:val="pl-PL" w:eastAsia="pl-PL"/>
        </w:rPr>
        <w:t>pisemnego</w:t>
      </w:r>
      <w:r w:rsidRPr="00563F67">
        <w:rPr>
          <w:rFonts w:ascii="Lora" w:eastAsia="Times New Roman" w:hAnsi="Lora"/>
          <w:bCs/>
          <w:lang w:val="pl-PL" w:eastAsia="pl-PL"/>
        </w:rPr>
        <w:t xml:space="preserve"> powiadomienia drugiej Strony.</w:t>
      </w:r>
    </w:p>
    <w:p w14:paraId="75CECD04" w14:textId="77777777" w:rsidR="004675C3" w:rsidRPr="00563F67" w:rsidRDefault="004675C3" w:rsidP="000B3DA9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Lora" w:hAnsi="Lora"/>
          <w:b/>
          <w:szCs w:val="22"/>
        </w:rPr>
      </w:pPr>
    </w:p>
    <w:p w14:paraId="199C132F" w14:textId="77777777" w:rsidR="001C5DC9" w:rsidRPr="00BB13CD" w:rsidRDefault="001C5DC9" w:rsidP="000B3DA9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jc w:val="center"/>
        <w:rPr>
          <w:rFonts w:ascii="Lora" w:hAnsi="Lora"/>
          <w:b/>
          <w:szCs w:val="22"/>
        </w:rPr>
      </w:pPr>
      <w:r w:rsidRPr="00BB13CD">
        <w:rPr>
          <w:rFonts w:ascii="Lora" w:hAnsi="Lora"/>
          <w:b/>
          <w:szCs w:val="22"/>
        </w:rPr>
        <w:t xml:space="preserve">§ </w:t>
      </w:r>
      <w:r w:rsidR="00AC26A9" w:rsidRPr="00BB13CD">
        <w:rPr>
          <w:rFonts w:ascii="Lora" w:hAnsi="Lora"/>
          <w:b/>
          <w:szCs w:val="22"/>
        </w:rPr>
        <w:t>8</w:t>
      </w:r>
      <w:r w:rsidRPr="00BB13CD">
        <w:rPr>
          <w:rFonts w:ascii="Lora" w:hAnsi="Lora"/>
          <w:b/>
          <w:szCs w:val="22"/>
        </w:rPr>
        <w:t>.</w:t>
      </w:r>
    </w:p>
    <w:p w14:paraId="1398A7F3" w14:textId="21CB1DDF" w:rsidR="001C5DC9" w:rsidRPr="00BB13CD" w:rsidRDefault="008C4B4E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>
        <w:rPr>
          <w:rFonts w:ascii="Lora" w:hAnsi="Lora"/>
          <w:szCs w:val="22"/>
        </w:rPr>
        <w:t>KARY UMOWNE</w:t>
      </w:r>
    </w:p>
    <w:p w14:paraId="497A4C39" w14:textId="5E4D5721" w:rsidR="00BB794A" w:rsidRPr="00BB13CD" w:rsidRDefault="00B42C28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B42C28">
        <w:rPr>
          <w:rFonts w:ascii="Lora" w:hAnsi="Lora"/>
          <w:szCs w:val="22"/>
        </w:rPr>
        <w:t xml:space="preserve">Strony postanawiają, że Wykonawca zapłaci Zamawiającemu karę umowną za zwłokę w </w:t>
      </w:r>
      <w:r>
        <w:rPr>
          <w:rFonts w:ascii="Lora" w:hAnsi="Lora"/>
          <w:szCs w:val="22"/>
        </w:rPr>
        <w:t>wykonaniu poszczególnych części zamówienia</w:t>
      </w:r>
      <w:r w:rsidR="00EB21DE">
        <w:rPr>
          <w:rFonts w:ascii="Lora" w:hAnsi="Lora"/>
          <w:szCs w:val="22"/>
        </w:rPr>
        <w:t>,</w:t>
      </w:r>
      <w:r>
        <w:rPr>
          <w:rFonts w:ascii="Lora" w:hAnsi="Lora"/>
          <w:szCs w:val="22"/>
        </w:rPr>
        <w:t xml:space="preserve"> określonych w § 1 pkt 1-</w:t>
      </w:r>
      <w:r w:rsidR="00AA5926">
        <w:rPr>
          <w:rFonts w:ascii="Lora" w:hAnsi="Lora"/>
          <w:szCs w:val="22"/>
        </w:rPr>
        <w:t>3</w:t>
      </w:r>
      <w:r>
        <w:rPr>
          <w:rFonts w:ascii="Lora" w:hAnsi="Lora"/>
          <w:szCs w:val="22"/>
        </w:rPr>
        <w:t>,</w:t>
      </w:r>
      <w:r w:rsidRPr="00B42C28">
        <w:rPr>
          <w:rFonts w:ascii="Lora" w:hAnsi="Lora"/>
          <w:szCs w:val="22"/>
        </w:rPr>
        <w:t xml:space="preserve"> Zamawiającemu w wysokości </w:t>
      </w:r>
      <w:r w:rsidR="00561CF9">
        <w:rPr>
          <w:rFonts w:ascii="Lora" w:hAnsi="Lora"/>
          <w:szCs w:val="22"/>
        </w:rPr>
        <w:t>0,5</w:t>
      </w:r>
      <w:r w:rsidRPr="00B42C28">
        <w:rPr>
          <w:rFonts w:ascii="Lora" w:hAnsi="Lora"/>
          <w:szCs w:val="22"/>
        </w:rPr>
        <w:t>% wartości wynagrodzenia brutto</w:t>
      </w:r>
      <w:r w:rsidR="00C83854">
        <w:rPr>
          <w:rFonts w:ascii="Lora" w:hAnsi="Lora"/>
          <w:szCs w:val="22"/>
        </w:rPr>
        <w:t>,</w:t>
      </w:r>
      <w:r w:rsidR="00EB21DE">
        <w:rPr>
          <w:rFonts w:ascii="Lora" w:hAnsi="Lora"/>
          <w:szCs w:val="22"/>
        </w:rPr>
        <w:t xml:space="preserve"> przysługującego za daną część zamówienia</w:t>
      </w:r>
      <w:r w:rsidR="00C83854">
        <w:rPr>
          <w:rFonts w:ascii="Lora" w:hAnsi="Lora"/>
          <w:szCs w:val="22"/>
        </w:rPr>
        <w:t>,</w:t>
      </w:r>
      <w:r w:rsidRPr="00B42C28">
        <w:rPr>
          <w:rFonts w:ascii="Lora" w:hAnsi="Lora"/>
          <w:szCs w:val="22"/>
        </w:rPr>
        <w:t xml:space="preserve"> określonego w § </w:t>
      </w:r>
      <w:r w:rsidR="00EB21DE">
        <w:rPr>
          <w:rFonts w:ascii="Lora" w:hAnsi="Lora"/>
          <w:szCs w:val="22"/>
        </w:rPr>
        <w:t>5</w:t>
      </w:r>
      <w:r w:rsidRPr="00B42C28">
        <w:rPr>
          <w:rFonts w:ascii="Lora" w:hAnsi="Lora"/>
          <w:szCs w:val="22"/>
        </w:rPr>
        <w:t xml:space="preserve"> ust. 1, za każdy dzień zwłoki. Kary umownej, o której mowa w zdaniu pierwszym, nie nalicza się za okres wskazany w § </w:t>
      </w:r>
      <w:r w:rsidR="00C83854">
        <w:rPr>
          <w:rFonts w:ascii="Lora" w:hAnsi="Lora"/>
          <w:szCs w:val="22"/>
        </w:rPr>
        <w:t xml:space="preserve">6 </w:t>
      </w:r>
      <w:r w:rsidRPr="00B42C28">
        <w:rPr>
          <w:rFonts w:ascii="Lora" w:hAnsi="Lora"/>
          <w:szCs w:val="22"/>
        </w:rPr>
        <w:t>ust. 1</w:t>
      </w:r>
    </w:p>
    <w:p w14:paraId="2C071E93" w14:textId="24714565" w:rsidR="00D87245" w:rsidRPr="00BB13CD" w:rsidRDefault="00CB03A1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CB03A1">
        <w:rPr>
          <w:rFonts w:ascii="Lora" w:hAnsi="Lora"/>
          <w:szCs w:val="22"/>
        </w:rPr>
        <w:t xml:space="preserve">W razie niewykonania </w:t>
      </w:r>
      <w:r>
        <w:rPr>
          <w:rFonts w:ascii="Lora" w:hAnsi="Lora"/>
          <w:szCs w:val="22"/>
        </w:rPr>
        <w:t>którejś z części zamówienia określonej w §1 pkt 1-</w:t>
      </w:r>
      <w:r w:rsidR="00AA5926">
        <w:rPr>
          <w:rFonts w:ascii="Lora" w:hAnsi="Lora"/>
          <w:szCs w:val="22"/>
        </w:rPr>
        <w:t>3</w:t>
      </w:r>
      <w:r w:rsidRPr="00CB03A1">
        <w:rPr>
          <w:rFonts w:ascii="Lora" w:hAnsi="Lora"/>
          <w:szCs w:val="22"/>
        </w:rPr>
        <w:t xml:space="preserve"> Wykonawca nie otrzyma wynagrodzenia</w:t>
      </w:r>
      <w:r w:rsidR="00092CFE">
        <w:rPr>
          <w:rFonts w:ascii="Lora" w:hAnsi="Lora"/>
          <w:szCs w:val="22"/>
        </w:rPr>
        <w:t xml:space="preserve"> za tę część</w:t>
      </w:r>
      <w:r w:rsidRPr="00CB03A1">
        <w:rPr>
          <w:rFonts w:ascii="Lora" w:hAnsi="Lora"/>
          <w:szCs w:val="22"/>
        </w:rPr>
        <w:t xml:space="preserve"> i zapłaci Zamawiającemu karę umowną w wysokości 10 % wynagrodzenia brutto</w:t>
      </w:r>
      <w:r w:rsidR="00092CFE">
        <w:rPr>
          <w:rFonts w:ascii="Lora" w:hAnsi="Lora"/>
          <w:szCs w:val="22"/>
        </w:rPr>
        <w:t xml:space="preserve"> przysługującego za tę część </w:t>
      </w:r>
      <w:r w:rsidR="00B334D0">
        <w:rPr>
          <w:rFonts w:ascii="Lora" w:hAnsi="Lora"/>
          <w:szCs w:val="22"/>
        </w:rPr>
        <w:t>zamówienia</w:t>
      </w:r>
      <w:r w:rsidRPr="00CB03A1">
        <w:rPr>
          <w:rFonts w:ascii="Lora" w:hAnsi="Lora"/>
          <w:szCs w:val="22"/>
        </w:rPr>
        <w:t xml:space="preserve">, </w:t>
      </w:r>
      <w:r w:rsidR="00D87245">
        <w:rPr>
          <w:rFonts w:ascii="Lora" w:hAnsi="Lora"/>
          <w:szCs w:val="22"/>
        </w:rPr>
        <w:t xml:space="preserve">wskazanego </w:t>
      </w:r>
      <w:r w:rsidRPr="00CB03A1">
        <w:rPr>
          <w:rFonts w:ascii="Lora" w:hAnsi="Lora"/>
          <w:szCs w:val="22"/>
        </w:rPr>
        <w:t xml:space="preserve">w § </w:t>
      </w:r>
      <w:r w:rsidR="00B334D0">
        <w:rPr>
          <w:rFonts w:ascii="Lora" w:hAnsi="Lora"/>
          <w:szCs w:val="22"/>
        </w:rPr>
        <w:t>5</w:t>
      </w:r>
      <w:r w:rsidRPr="00CB03A1">
        <w:rPr>
          <w:rFonts w:ascii="Lora" w:hAnsi="Lora"/>
          <w:szCs w:val="22"/>
        </w:rPr>
        <w:t xml:space="preserve"> ust.</w:t>
      </w:r>
      <w:r w:rsidR="00B334D0">
        <w:rPr>
          <w:rFonts w:ascii="Lora" w:hAnsi="Lora"/>
          <w:szCs w:val="22"/>
        </w:rPr>
        <w:t xml:space="preserve"> 1</w:t>
      </w:r>
      <w:r w:rsidR="001C5DC9" w:rsidRPr="00BB13CD">
        <w:rPr>
          <w:rFonts w:ascii="Lora" w:hAnsi="Lora"/>
          <w:szCs w:val="22"/>
        </w:rPr>
        <w:t xml:space="preserve">. </w:t>
      </w:r>
    </w:p>
    <w:p w14:paraId="42025ED4" w14:textId="1572DC5E" w:rsidR="00D87245" w:rsidRPr="00D87245" w:rsidRDefault="001C5DC9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D87245">
        <w:rPr>
          <w:rFonts w:ascii="Lora" w:hAnsi="Lora"/>
          <w:szCs w:val="22"/>
        </w:rPr>
        <w:t xml:space="preserve">Okoliczności uprawniające do naliczenia kary umownej zostaną odnotowane przez Zamawiającego w treści protokołu, o którym mowa w § </w:t>
      </w:r>
      <w:r w:rsidR="00A37A25" w:rsidRPr="00D87245">
        <w:rPr>
          <w:rFonts w:ascii="Lora" w:hAnsi="Lora"/>
          <w:szCs w:val="22"/>
        </w:rPr>
        <w:t>6</w:t>
      </w:r>
      <w:r w:rsidR="008E52CC" w:rsidRPr="00D87245">
        <w:rPr>
          <w:rFonts w:ascii="Lora" w:hAnsi="Lora"/>
          <w:szCs w:val="22"/>
        </w:rPr>
        <w:t xml:space="preserve"> </w:t>
      </w:r>
      <w:r w:rsidRPr="00D87245">
        <w:rPr>
          <w:rFonts w:ascii="Lora" w:hAnsi="Lora"/>
          <w:szCs w:val="22"/>
        </w:rPr>
        <w:t xml:space="preserve">Umowy. </w:t>
      </w:r>
    </w:p>
    <w:p w14:paraId="3CD0757F" w14:textId="665C7D07" w:rsidR="00D87245" w:rsidRPr="00D87245" w:rsidRDefault="001C5DC9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D87245">
        <w:rPr>
          <w:rFonts w:ascii="Lora" w:hAnsi="Lora"/>
          <w:szCs w:val="22"/>
        </w:rPr>
        <w:t>Kary umowne podlegają łączeniu.</w:t>
      </w:r>
    </w:p>
    <w:p w14:paraId="3415B0ED" w14:textId="0D59F171" w:rsidR="00D87245" w:rsidRPr="00D87245" w:rsidRDefault="001C5DC9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D87245">
        <w:rPr>
          <w:rFonts w:ascii="Lora" w:hAnsi="Lora"/>
          <w:szCs w:val="22"/>
        </w:rPr>
        <w:t>Zamawiający zastrzega sobie prawo potrącenia kwoty naliczonych kar umownych z</w:t>
      </w:r>
      <w:r w:rsidR="006737A8" w:rsidRPr="00D87245">
        <w:rPr>
          <w:rFonts w:ascii="Lora" w:hAnsi="Lora"/>
          <w:szCs w:val="22"/>
        </w:rPr>
        <w:t> </w:t>
      </w:r>
      <w:r w:rsidRPr="00D87245">
        <w:rPr>
          <w:rFonts w:ascii="Lora" w:hAnsi="Lora"/>
          <w:szCs w:val="22"/>
        </w:rPr>
        <w:t>należnego Wykonawcy wynagrodzenia, bez dodatkowego wezwania.</w:t>
      </w:r>
    </w:p>
    <w:p w14:paraId="3CADA393" w14:textId="77777777" w:rsidR="008A4955" w:rsidRPr="00D87245" w:rsidRDefault="001C5DC9" w:rsidP="00563F67">
      <w:pPr>
        <w:pStyle w:val="tekstustp"/>
        <w:numPr>
          <w:ilvl w:val="0"/>
          <w:numId w:val="48"/>
        </w:numPr>
        <w:spacing w:before="0" w:after="0" w:line="276" w:lineRule="auto"/>
        <w:ind w:left="426" w:hanging="426"/>
        <w:rPr>
          <w:rFonts w:ascii="Lora" w:hAnsi="Lora"/>
          <w:szCs w:val="22"/>
        </w:rPr>
      </w:pPr>
      <w:r w:rsidRPr="00D87245">
        <w:rPr>
          <w:rFonts w:ascii="Lora" w:hAnsi="Lora"/>
          <w:szCs w:val="22"/>
        </w:rPr>
        <w:lastRenderedPageBreak/>
        <w:t>Zamawiający zastrzega sobie prawo do dochodzenia odszkodowania uzupełniającego na zasadach ogólnych, przekraczającego wysokość kar umownych, do wysokości rzeczywiście poniesionej szkody.</w:t>
      </w:r>
    </w:p>
    <w:p w14:paraId="6C691CE2" w14:textId="77777777" w:rsidR="00D9528E" w:rsidRPr="00BB13CD" w:rsidRDefault="00D9528E" w:rsidP="000B3DA9">
      <w:pPr>
        <w:pStyle w:val="tekstustp"/>
        <w:numPr>
          <w:ilvl w:val="0"/>
          <w:numId w:val="0"/>
        </w:numPr>
        <w:spacing w:before="0" w:after="0" w:line="276" w:lineRule="auto"/>
        <w:ind w:left="363"/>
        <w:rPr>
          <w:rFonts w:ascii="Lora" w:hAnsi="Lora"/>
          <w:szCs w:val="22"/>
        </w:rPr>
      </w:pPr>
    </w:p>
    <w:p w14:paraId="17860C2E" w14:textId="77777777" w:rsidR="008A4955" w:rsidRPr="00BB13CD" w:rsidRDefault="00A72EFF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eastAsia="Calibri" w:hAnsi="Lora"/>
          <w:b w:val="0"/>
          <w:szCs w:val="22"/>
        </w:rPr>
      </w:pPr>
      <w:r w:rsidRPr="00BB13CD">
        <w:rPr>
          <w:rFonts w:ascii="Lora" w:hAnsi="Lora"/>
          <w:szCs w:val="22"/>
        </w:rPr>
        <w:t xml:space="preserve">§ </w:t>
      </w:r>
      <w:r w:rsidR="00AC26A9" w:rsidRPr="00BB13CD">
        <w:rPr>
          <w:rFonts w:ascii="Lora" w:hAnsi="Lora"/>
          <w:szCs w:val="22"/>
        </w:rPr>
        <w:t>9</w:t>
      </w:r>
      <w:r w:rsidR="001C5DC9" w:rsidRPr="00BB13CD">
        <w:rPr>
          <w:rFonts w:ascii="Lora" w:hAnsi="Lora"/>
          <w:szCs w:val="22"/>
        </w:rPr>
        <w:t>.</w:t>
      </w:r>
    </w:p>
    <w:p w14:paraId="0C8E00C7" w14:textId="77777777" w:rsidR="00107D7D" w:rsidRPr="00BB13CD" w:rsidRDefault="00107D7D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PRAWA AUTORSKIE</w:t>
      </w:r>
    </w:p>
    <w:p w14:paraId="3EC09162" w14:textId="76C40108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19" w:hanging="357"/>
        <w:jc w:val="both"/>
        <w:rPr>
          <w:rFonts w:ascii="Lora" w:hAnsi="Lora"/>
        </w:rPr>
      </w:pPr>
      <w:r w:rsidRPr="00BB13CD">
        <w:rPr>
          <w:rFonts w:ascii="Lora" w:hAnsi="Lora"/>
        </w:rPr>
        <w:t>Jeśli jakiekolwiek efekty prac powstał</w:t>
      </w:r>
      <w:r w:rsidR="00FE4C15" w:rsidRPr="00BB13CD">
        <w:rPr>
          <w:rFonts w:ascii="Lora" w:hAnsi="Lora"/>
        </w:rPr>
        <w:t>e</w:t>
      </w:r>
      <w:r w:rsidRPr="00BB13CD">
        <w:rPr>
          <w:rFonts w:ascii="Lora" w:hAnsi="Lora"/>
        </w:rPr>
        <w:t xml:space="preserve"> w ramach realizacji </w:t>
      </w:r>
      <w:r w:rsidR="00B07CF3" w:rsidRPr="00BB13CD">
        <w:rPr>
          <w:rFonts w:ascii="Lora" w:hAnsi="Lora"/>
        </w:rPr>
        <w:t xml:space="preserve">przedmiotu umowy </w:t>
      </w:r>
      <w:r w:rsidRPr="00BB13CD">
        <w:rPr>
          <w:rFonts w:ascii="Lora" w:hAnsi="Lora"/>
        </w:rPr>
        <w:t>nosiły będą cechy utworu</w:t>
      </w:r>
      <w:r w:rsidR="00FE4C15" w:rsidRPr="00BB13CD">
        <w:rPr>
          <w:rFonts w:ascii="Lora" w:hAnsi="Lora"/>
        </w:rPr>
        <w:t>,</w:t>
      </w:r>
      <w:r w:rsidRPr="00BB13CD">
        <w:rPr>
          <w:rFonts w:ascii="Lora" w:hAnsi="Lora"/>
        </w:rPr>
        <w:t xml:space="preserve"> </w:t>
      </w:r>
      <w:r w:rsidR="00304D4F" w:rsidRPr="00BB13CD">
        <w:rPr>
          <w:rFonts w:ascii="Lora" w:hAnsi="Lora"/>
        </w:rPr>
        <w:t>zwan</w:t>
      </w:r>
      <w:r w:rsidR="00FE4C15" w:rsidRPr="00BB13CD">
        <w:rPr>
          <w:rFonts w:ascii="Lora" w:hAnsi="Lora"/>
        </w:rPr>
        <w:t>e</w:t>
      </w:r>
      <w:r w:rsidR="00304D4F" w:rsidRPr="00BB13CD">
        <w:rPr>
          <w:rFonts w:ascii="Lora" w:hAnsi="Lora"/>
        </w:rPr>
        <w:t xml:space="preserve"> dalej „utworami”, lub „utworem”, </w:t>
      </w:r>
      <w:r w:rsidRPr="00BB13CD">
        <w:rPr>
          <w:rFonts w:ascii="Lora" w:hAnsi="Lora"/>
        </w:rPr>
        <w:t>w rozumieniu ustawy z dnia 4</w:t>
      </w:r>
      <w:r w:rsidR="00304D4F" w:rsidRPr="00BB13CD">
        <w:rPr>
          <w:rFonts w:ascii="Lora" w:hAnsi="Lora"/>
        </w:rPr>
        <w:t> </w:t>
      </w:r>
      <w:r w:rsidRPr="00BB13CD">
        <w:rPr>
          <w:rFonts w:ascii="Lora" w:hAnsi="Lora"/>
        </w:rPr>
        <w:t xml:space="preserve">lutego 1994 r. o prawie autorskim i prawach pokrewnych (Dz. U. </w:t>
      </w:r>
      <w:r w:rsidR="00846B86" w:rsidRPr="00BB13CD">
        <w:rPr>
          <w:rFonts w:ascii="Lora" w:hAnsi="Lora"/>
        </w:rPr>
        <w:t>202</w:t>
      </w:r>
      <w:r w:rsidR="004E3A8B" w:rsidRPr="00BB13CD">
        <w:rPr>
          <w:rFonts w:ascii="Lora" w:hAnsi="Lora"/>
        </w:rPr>
        <w:t>2</w:t>
      </w:r>
      <w:r w:rsidR="00796F7E">
        <w:rPr>
          <w:rFonts w:ascii="Lora" w:hAnsi="Lora"/>
        </w:rPr>
        <w:t xml:space="preserve"> r.</w:t>
      </w:r>
      <w:r w:rsidRPr="00BB13CD">
        <w:rPr>
          <w:rFonts w:ascii="Lora" w:hAnsi="Lora"/>
        </w:rPr>
        <w:t xml:space="preserve">, poz. </w:t>
      </w:r>
      <w:r w:rsidR="004E3A8B" w:rsidRPr="00BB13CD">
        <w:rPr>
          <w:rFonts w:ascii="Lora" w:hAnsi="Lora"/>
        </w:rPr>
        <w:t>2509</w:t>
      </w:r>
      <w:r w:rsidRPr="00BB13CD">
        <w:rPr>
          <w:rFonts w:ascii="Lora" w:hAnsi="Lora"/>
        </w:rPr>
        <w:t>)</w:t>
      </w:r>
      <w:r w:rsidR="00304D4F" w:rsidRPr="00BB13CD">
        <w:rPr>
          <w:rFonts w:ascii="Lora" w:hAnsi="Lora"/>
        </w:rPr>
        <w:t xml:space="preserve"> zwanej dalej „prawem autorskim”,</w:t>
      </w:r>
      <w:r w:rsidRPr="00BB13CD">
        <w:rPr>
          <w:rFonts w:ascii="Lora" w:hAnsi="Lora"/>
        </w:rPr>
        <w:t xml:space="preserve"> Wykonawca, z chwilą </w:t>
      </w:r>
      <w:r w:rsidR="00793F38">
        <w:rPr>
          <w:rFonts w:ascii="Lora" w:hAnsi="Lora"/>
        </w:rPr>
        <w:t>przekazania ich Zamawiającemu</w:t>
      </w:r>
      <w:r w:rsidRPr="00BB13CD">
        <w:rPr>
          <w:rFonts w:ascii="Lora" w:hAnsi="Lora"/>
        </w:rPr>
        <w:t>, przenosi, bez ograniczeń co do terytorium, czasu, liczby egzemplarzy i</w:t>
      </w:r>
      <w:r w:rsidR="007878EC" w:rsidRPr="00BB13CD">
        <w:rPr>
          <w:rFonts w:ascii="Lora" w:hAnsi="Lora"/>
        </w:rPr>
        <w:t> </w:t>
      </w:r>
      <w:r w:rsidRPr="00BB13CD">
        <w:rPr>
          <w:rFonts w:ascii="Lora" w:hAnsi="Lora"/>
        </w:rPr>
        <w:t xml:space="preserve">nośników, na Zamawiającego autorskie prawa majątkowe do utworów na polach eksploatacji wymienionych w art. 50 </w:t>
      </w:r>
      <w:r w:rsidR="00304D4F" w:rsidRPr="00BB13CD">
        <w:rPr>
          <w:rFonts w:ascii="Lora" w:hAnsi="Lora"/>
        </w:rPr>
        <w:t xml:space="preserve">prawa autorskiego </w:t>
      </w:r>
      <w:r w:rsidRPr="00BB13CD">
        <w:rPr>
          <w:rFonts w:ascii="Lora" w:hAnsi="Lora"/>
        </w:rPr>
        <w:t xml:space="preserve">oraz w szczególności na następujących polach eksploatacji: </w:t>
      </w:r>
    </w:p>
    <w:p w14:paraId="7C963430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zwielokrotnianie utworów przy użyciu wszelkich technik dostępnych w chwili zawarcia Umowy (w tym techniki offsetowej, kserograficznej, cyfrowej, audiowizualnej) na nośnikach, </w:t>
      </w:r>
      <w:r w:rsidR="00304D4F" w:rsidRPr="00BB13CD">
        <w:rPr>
          <w:rFonts w:ascii="Lora" w:hAnsi="Lora"/>
        </w:rPr>
        <w:t>o których mowa powyżej i innych;</w:t>
      </w:r>
    </w:p>
    <w:p w14:paraId="295D229B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utrwalanie utworów na wszelkich nośnikach dostępnych w chwili zawarcia Umowy oraz na wszelkich nośnikach postaci cyfrowej umożliwiających eksploatację przy użyciu komputera, sieci Internet oraz różnego rodzaju technik multimedialnych;</w:t>
      </w:r>
    </w:p>
    <w:p w14:paraId="75054FE0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wprowadzanie do obrotu;</w:t>
      </w:r>
    </w:p>
    <w:p w14:paraId="67D62DB9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wprowadzanie do dowolnego rodzaju pamięci trwałej komputera oraz do pamięci nietrwałej, w tym tzw. chmury danych;</w:t>
      </w:r>
    </w:p>
    <w:p w14:paraId="1EA4FB09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najem lub dzierżawa zwielokrotnień utworów bez względu na formę i technikę ich utrwalenia i zwielokrotnienia oraz na zastosowany nośnik materialny lub jego brak;</w:t>
      </w:r>
    </w:p>
    <w:p w14:paraId="3A3F402B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nadawanie utworów za pomocą wizji przewodowej albo bezprzewodowej przez stację naziemną lub za pośrednictwem satelity;</w:t>
      </w:r>
    </w:p>
    <w:p w14:paraId="278D786E" w14:textId="77777777" w:rsidR="00C5135C" w:rsidRPr="00BB13CD" w:rsidRDefault="00C5135C" w:rsidP="000B3DA9">
      <w:pPr>
        <w:numPr>
          <w:ilvl w:val="0"/>
          <w:numId w:val="3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 publiczne udostępnianie utworów w taki sposób, aby każdy mógł mieć do nich dostęp w miejscu i w czasie przez siebie wybranym.</w:t>
      </w:r>
    </w:p>
    <w:p w14:paraId="7951E062" w14:textId="77777777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25"/>
        <w:jc w:val="both"/>
        <w:rPr>
          <w:rFonts w:ascii="Lora" w:hAnsi="Lora"/>
        </w:rPr>
      </w:pPr>
      <w:r w:rsidRPr="00BB13CD">
        <w:rPr>
          <w:rFonts w:ascii="Lora" w:hAnsi="Lora"/>
        </w:rPr>
        <w:t>Wykonawca, w ramach wynagrodzenia</w:t>
      </w:r>
      <w:r w:rsidR="0051773C" w:rsidRPr="00BB13CD">
        <w:rPr>
          <w:rFonts w:ascii="Lora" w:hAnsi="Lora"/>
        </w:rPr>
        <w:t xml:space="preserve">, o którym w mowa w treści postanowienia § </w:t>
      </w:r>
      <w:r w:rsidR="00C42653" w:rsidRPr="00BB13CD">
        <w:rPr>
          <w:rFonts w:ascii="Lora" w:hAnsi="Lora"/>
        </w:rPr>
        <w:t>5</w:t>
      </w:r>
      <w:r w:rsidR="0051773C" w:rsidRPr="00BB13CD">
        <w:rPr>
          <w:rFonts w:ascii="Lora" w:hAnsi="Lora"/>
        </w:rPr>
        <w:t xml:space="preserve"> ust. 1 Umowy,</w:t>
      </w:r>
      <w:r w:rsidRPr="00BB13CD">
        <w:rPr>
          <w:rFonts w:ascii="Lora" w:hAnsi="Lora"/>
        </w:rPr>
        <w:t xml:space="preserve"> za przeniesienie praw autorskich, udziela Zamawiającemu zezwolenia na wykonywanie zależnych praw autorskich do utworów oraz zezwala na dokonywanie w utworach wszelkich zmian i modyfikacji oraz przenosi na Zamawiającego wyłączne prawo zezwalania na wykonywanie zależnych praw autorskich i dokonywanie wspomnianych zmian i modyfikacji. </w:t>
      </w:r>
    </w:p>
    <w:p w14:paraId="551A1A4B" w14:textId="77777777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25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W ramach wynagrodzenia za przeniesienie praw autorskich, Wykonawca przenosi na Zamawiającego własność nośników, na których utrwalono utwory. </w:t>
      </w:r>
    </w:p>
    <w:p w14:paraId="656F917A" w14:textId="77777777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25"/>
        <w:jc w:val="both"/>
        <w:rPr>
          <w:rFonts w:ascii="Lora" w:hAnsi="Lora"/>
        </w:rPr>
      </w:pPr>
      <w:r w:rsidRPr="00BB13CD">
        <w:rPr>
          <w:rFonts w:ascii="Lora" w:hAnsi="Lora"/>
        </w:rPr>
        <w:t>Wykonawca oświadcza, że jego prawa autorskie do utworów nie są ograniczone w zakresie objętym Umową, w szczególności jego zobowiązania wynikające z Umowy nie naruszają praw innych osób.</w:t>
      </w:r>
    </w:p>
    <w:p w14:paraId="042CD42F" w14:textId="586883F8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25"/>
        <w:jc w:val="both"/>
        <w:rPr>
          <w:rFonts w:ascii="Lora" w:hAnsi="Lora"/>
        </w:rPr>
      </w:pPr>
      <w:r w:rsidRPr="00BB13CD">
        <w:rPr>
          <w:rFonts w:ascii="Lora" w:hAnsi="Lora"/>
        </w:rPr>
        <w:lastRenderedPageBreak/>
        <w:t>Wykonawca, w ramach wynagrodzenia</w:t>
      </w:r>
      <w:r w:rsidR="0051773C" w:rsidRPr="00BB13CD">
        <w:rPr>
          <w:rFonts w:ascii="Lora" w:hAnsi="Lora"/>
        </w:rPr>
        <w:t xml:space="preserve">, o którym mowa w treści postanowienia § </w:t>
      </w:r>
      <w:r w:rsidR="00C42653" w:rsidRPr="00BB13CD">
        <w:rPr>
          <w:rFonts w:ascii="Lora" w:hAnsi="Lora"/>
        </w:rPr>
        <w:t>5</w:t>
      </w:r>
      <w:r w:rsidR="00F6244F" w:rsidRPr="00BB13CD">
        <w:rPr>
          <w:rFonts w:ascii="Lora" w:hAnsi="Lora"/>
        </w:rPr>
        <w:t xml:space="preserve"> </w:t>
      </w:r>
      <w:r w:rsidR="0051773C" w:rsidRPr="00BB13CD">
        <w:rPr>
          <w:rFonts w:ascii="Lora" w:hAnsi="Lora"/>
        </w:rPr>
        <w:t xml:space="preserve">ust. </w:t>
      </w:r>
      <w:r w:rsidR="00FE4C15" w:rsidRPr="00BB13CD">
        <w:rPr>
          <w:rFonts w:ascii="Lora" w:hAnsi="Lora"/>
        </w:rPr>
        <w:t>1</w:t>
      </w:r>
      <w:r w:rsidR="0051773C" w:rsidRPr="00BB13CD">
        <w:rPr>
          <w:rFonts w:ascii="Lora" w:hAnsi="Lora"/>
        </w:rPr>
        <w:t xml:space="preserve"> Umowy</w:t>
      </w:r>
      <w:r w:rsidRPr="00BB13CD">
        <w:rPr>
          <w:rFonts w:ascii="Lora" w:hAnsi="Lora"/>
        </w:rPr>
        <w:t>, zobowiązuje się do zwolnienia Zamawiającego z odpowiedzialności, jaka mogłaby powstać po stronie Zamawiającego, wynikającej z przeniesienia autorskich praw majątkowych do utworów na Zamawiającego na zasadach przewidzianych w Umowie. W przypadku zgłoszenia wobec Zamawiającego przez osobę trzecią jakichkolwiek roszczeń odszkodowawczych wynikających z korzystania z utworów przez Zamawiającego w sposób przewidziany w niniejszej Umowie, Zamawiający poinformuje o tym Wykonawcę. Wykonawca zobowiązuje się pokryć wszelkie roszczenia osób trzecich zgłoszone wobec Zamawiającego z tytułu naruszenia praw własności intelektualnej (w tym praw przewidzianych w prawie autorskim) w związku z korzystaniem z utworów przez Zamawiającego w sposób przewidziany w niniejszej Umowie oraz wszelkie koszty poniesione przez Zamawiającego związane z tymi roszczeniami, z uwzględnieniem kosztów procesu (w tym kosztów pomocy prawnej) i odszkodowań.</w:t>
      </w:r>
    </w:p>
    <w:p w14:paraId="46D4C0E7" w14:textId="3C9BA8DF" w:rsidR="00C5135C" w:rsidRPr="00BB13CD" w:rsidRDefault="00C5135C" w:rsidP="000B3DA9">
      <w:pPr>
        <w:numPr>
          <w:ilvl w:val="0"/>
          <w:numId w:val="2"/>
        </w:numPr>
        <w:suppressAutoHyphens/>
        <w:spacing w:after="0" w:line="276" w:lineRule="auto"/>
        <w:ind w:left="425"/>
        <w:jc w:val="both"/>
        <w:rPr>
          <w:rFonts w:ascii="Lora" w:hAnsi="Lora"/>
        </w:rPr>
      </w:pPr>
      <w:r w:rsidRPr="00BB13CD">
        <w:rPr>
          <w:rFonts w:ascii="Lora" w:hAnsi="Lora"/>
        </w:rPr>
        <w:t>Wykonawca, w ramach wynagrodzenia</w:t>
      </w:r>
      <w:r w:rsidR="00FE4C15" w:rsidRPr="00BB13CD">
        <w:rPr>
          <w:rFonts w:ascii="Lora" w:hAnsi="Lora"/>
        </w:rPr>
        <w:t xml:space="preserve">, o którym mowa w treści postanowienia § </w:t>
      </w:r>
      <w:r w:rsidR="00C42653" w:rsidRPr="00BB13CD">
        <w:rPr>
          <w:rFonts w:ascii="Lora" w:hAnsi="Lora"/>
        </w:rPr>
        <w:t>5</w:t>
      </w:r>
      <w:r w:rsidR="00FE4C15" w:rsidRPr="00BB13CD">
        <w:rPr>
          <w:rFonts w:ascii="Lora" w:hAnsi="Lora"/>
        </w:rPr>
        <w:t xml:space="preserve"> ust. 1 Umowy</w:t>
      </w:r>
      <w:r w:rsidRPr="00BB13CD">
        <w:rPr>
          <w:rFonts w:ascii="Lora" w:hAnsi="Lora"/>
        </w:rPr>
        <w:t xml:space="preserve">, zobowiązuje się do niewykonywania autorskich praw osobistych do utworów, w szczególności: </w:t>
      </w:r>
    </w:p>
    <w:p w14:paraId="6AF92FBD" w14:textId="77777777" w:rsidR="00C5135C" w:rsidRPr="00BB13CD" w:rsidRDefault="00C5135C" w:rsidP="000B3DA9">
      <w:pPr>
        <w:numPr>
          <w:ilvl w:val="0"/>
          <w:numId w:val="4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w zakresie nienaruszalności formy i treści; </w:t>
      </w:r>
    </w:p>
    <w:p w14:paraId="74A94CFC" w14:textId="77777777" w:rsidR="00C5135C" w:rsidRPr="00BB13CD" w:rsidRDefault="00C5135C" w:rsidP="000B3DA9">
      <w:pPr>
        <w:numPr>
          <w:ilvl w:val="0"/>
          <w:numId w:val="4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>decydowania o pierwszym udostępnieniu utworów publiczności;</w:t>
      </w:r>
    </w:p>
    <w:p w14:paraId="1DFB4BF8" w14:textId="77777777" w:rsidR="00C5135C" w:rsidRPr="00BB13CD" w:rsidRDefault="00C5135C" w:rsidP="000B3DA9">
      <w:pPr>
        <w:numPr>
          <w:ilvl w:val="0"/>
          <w:numId w:val="4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>oznaczenia utworów swoim nazwiskiem i udostępniania anonimowo;</w:t>
      </w:r>
    </w:p>
    <w:p w14:paraId="4C9E3CA3" w14:textId="77777777" w:rsidR="00C5135C" w:rsidRDefault="00C5135C" w:rsidP="000B3DA9">
      <w:pPr>
        <w:numPr>
          <w:ilvl w:val="0"/>
          <w:numId w:val="4"/>
        </w:numPr>
        <w:spacing w:after="0" w:line="276" w:lineRule="auto"/>
        <w:jc w:val="both"/>
        <w:rPr>
          <w:rFonts w:ascii="Lora" w:hAnsi="Lora"/>
        </w:rPr>
      </w:pPr>
      <w:r w:rsidRPr="00BB13CD">
        <w:rPr>
          <w:rFonts w:ascii="Lora" w:hAnsi="Lora"/>
        </w:rPr>
        <w:t xml:space="preserve">nadzoru nad sposobem korzystania z utworów. </w:t>
      </w:r>
    </w:p>
    <w:p w14:paraId="5BE58AEB" w14:textId="16AEBFC0" w:rsidR="003B7374" w:rsidRPr="00563F67" w:rsidRDefault="003B7374" w:rsidP="00563F67">
      <w:pPr>
        <w:pStyle w:val="Akapitzlist"/>
        <w:numPr>
          <w:ilvl w:val="0"/>
          <w:numId w:val="2"/>
        </w:numPr>
        <w:spacing w:after="0"/>
        <w:ind w:left="426" w:hanging="284"/>
        <w:jc w:val="both"/>
        <w:rPr>
          <w:rFonts w:ascii="Lora" w:hAnsi="Lora"/>
          <w:lang w:val="pl-PL"/>
        </w:rPr>
      </w:pPr>
      <w:r w:rsidRPr="003B7374">
        <w:rPr>
          <w:rFonts w:ascii="Lora" w:hAnsi="Lora"/>
          <w:lang w:val="pl-PL"/>
        </w:rPr>
        <w:t xml:space="preserve">Wynagrodzenie przewidziane niniejszą Umową obejmuje wszystkie pola eksploatacji określone w Umowie oraz w całości zaspokaja wszelkie roszczenia Wykonawcy, z tytułu przeniesienia majątkowych praw autorskich oraz zależnych do </w:t>
      </w:r>
      <w:r w:rsidR="00991821">
        <w:rPr>
          <w:rFonts w:ascii="Lora" w:hAnsi="Lora"/>
          <w:lang w:val="pl-PL"/>
        </w:rPr>
        <w:t>utworów</w:t>
      </w:r>
      <w:r w:rsidRPr="003B7374">
        <w:rPr>
          <w:rFonts w:ascii="Lora" w:hAnsi="Lora"/>
          <w:lang w:val="pl-PL"/>
        </w:rPr>
        <w:t xml:space="preserve"> na wszystkich polach eksploatacji określonych w Umowie, z tytułu niewykonywania autorskich praw osobistych oraz z tytułu przeniesienia prawa własności nośników.</w:t>
      </w:r>
    </w:p>
    <w:p w14:paraId="6D89275B" w14:textId="77777777" w:rsidR="00D9528E" w:rsidRPr="00BB13CD" w:rsidRDefault="00A72EFF" w:rsidP="000B3DA9">
      <w:pPr>
        <w:spacing w:after="0" w:line="276" w:lineRule="auto"/>
        <w:ind w:left="426" w:hanging="426"/>
        <w:jc w:val="both"/>
        <w:rPr>
          <w:rFonts w:ascii="Lora" w:hAnsi="Lora"/>
        </w:rPr>
      </w:pPr>
      <w:r w:rsidRPr="00BB13CD">
        <w:rPr>
          <w:rFonts w:ascii="Lora" w:hAnsi="Lora"/>
        </w:rPr>
        <w:tab/>
      </w:r>
    </w:p>
    <w:p w14:paraId="41B7CEB6" w14:textId="77777777" w:rsidR="00B50BFB" w:rsidRPr="00BB13CD" w:rsidRDefault="000E1908" w:rsidP="000B3DA9">
      <w:pPr>
        <w:pStyle w:val="tekstustp"/>
        <w:numPr>
          <w:ilvl w:val="0"/>
          <w:numId w:val="0"/>
        </w:numPr>
        <w:spacing w:before="0" w:after="0" w:line="276" w:lineRule="auto"/>
        <w:ind w:left="363"/>
        <w:jc w:val="center"/>
        <w:rPr>
          <w:rFonts w:ascii="Lora" w:hAnsi="Lora"/>
          <w:b/>
          <w:szCs w:val="22"/>
        </w:rPr>
      </w:pPr>
      <w:r w:rsidRPr="00BB13CD">
        <w:rPr>
          <w:rFonts w:ascii="Lora" w:hAnsi="Lora"/>
          <w:b/>
          <w:szCs w:val="22"/>
        </w:rPr>
        <w:t xml:space="preserve">§ </w:t>
      </w:r>
      <w:r w:rsidR="00AC26A9" w:rsidRPr="00BB13CD">
        <w:rPr>
          <w:rFonts w:ascii="Lora" w:hAnsi="Lora"/>
          <w:b/>
          <w:szCs w:val="22"/>
        </w:rPr>
        <w:t>10</w:t>
      </w:r>
      <w:r w:rsidR="00AC194B" w:rsidRPr="00BB13CD">
        <w:rPr>
          <w:rFonts w:ascii="Lora" w:hAnsi="Lora"/>
          <w:b/>
          <w:szCs w:val="22"/>
        </w:rPr>
        <w:t>.</w:t>
      </w:r>
    </w:p>
    <w:p w14:paraId="4381F150" w14:textId="77777777" w:rsidR="00DF753C" w:rsidRPr="00BB13CD" w:rsidRDefault="00E8793B" w:rsidP="000B3DA9">
      <w:pPr>
        <w:pStyle w:val="tekstustp"/>
        <w:numPr>
          <w:ilvl w:val="0"/>
          <w:numId w:val="0"/>
        </w:numPr>
        <w:spacing w:before="0" w:after="0" w:line="276" w:lineRule="auto"/>
        <w:ind w:left="363"/>
        <w:jc w:val="center"/>
        <w:rPr>
          <w:rFonts w:ascii="Lora" w:hAnsi="Lora"/>
          <w:b/>
          <w:szCs w:val="22"/>
        </w:rPr>
      </w:pPr>
      <w:r w:rsidRPr="00BB13CD">
        <w:rPr>
          <w:rFonts w:ascii="Lora" w:hAnsi="Lora"/>
          <w:b/>
          <w:szCs w:val="22"/>
        </w:rPr>
        <w:t>OCHRONA DANYCH OSOBOWYCH</w:t>
      </w:r>
    </w:p>
    <w:p w14:paraId="6B1351B1" w14:textId="77777777" w:rsidR="00DF753C" w:rsidRPr="00BB13CD" w:rsidRDefault="00E8793B" w:rsidP="000B3DA9">
      <w:pPr>
        <w:pStyle w:val="tekstustp"/>
        <w:numPr>
          <w:ilvl w:val="0"/>
          <w:numId w:val="0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Zgodnie z art. 13 ust. 1 </w:t>
      </w:r>
      <w:r w:rsidR="00D005FC" w:rsidRPr="00BB13CD">
        <w:rPr>
          <w:rFonts w:ascii="Lora" w:hAnsi="Lora"/>
          <w:szCs w:val="22"/>
        </w:rPr>
        <w:t>i</w:t>
      </w:r>
      <w:r w:rsidRPr="00BB13CD">
        <w:rPr>
          <w:rFonts w:ascii="Lora" w:hAnsi="Lora"/>
          <w:szCs w:val="22"/>
        </w:rPr>
        <w:t xml:space="preserve"> 2 Rozporządzania Parlamentu Europejskiego i Rady (UE) 2016/679 z dnia 27 kwietnia 2016 roku w sprawie ochrony osób fizycznych w związku z przetwarzaniem danych osobowych i w sprawie swobodnego przepływu takich danych oraz uchylenia dyrektywy 95/46/WE</w:t>
      </w:r>
      <w:r w:rsidR="00876BD4" w:rsidRPr="00BB13CD">
        <w:rPr>
          <w:rFonts w:ascii="Lora" w:hAnsi="Lora"/>
          <w:szCs w:val="22"/>
        </w:rPr>
        <w:t xml:space="preserve"> (Dz. Urz. UE L 119 z 04.05.2016, str. 1), </w:t>
      </w:r>
      <w:r w:rsidRPr="00BB13CD">
        <w:rPr>
          <w:rFonts w:ascii="Lora" w:hAnsi="Lora"/>
          <w:szCs w:val="22"/>
        </w:rPr>
        <w:t>dalej zwane jako ogólne rozporządzenie</w:t>
      </w:r>
      <w:r w:rsidR="00876BD4" w:rsidRPr="00BB13CD">
        <w:rPr>
          <w:rFonts w:ascii="Lora" w:hAnsi="Lora"/>
          <w:szCs w:val="22"/>
        </w:rPr>
        <w:t xml:space="preserve"> </w:t>
      </w:r>
      <w:r w:rsidRPr="00BB13CD">
        <w:rPr>
          <w:rFonts w:ascii="Lora" w:hAnsi="Lora"/>
          <w:szCs w:val="22"/>
        </w:rPr>
        <w:t>o ochronie danych lub RODO), informuje się, że:</w:t>
      </w:r>
    </w:p>
    <w:p w14:paraId="5F31E604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a</w:t>
      </w:r>
      <w:r w:rsidR="00E8793B" w:rsidRPr="00BB13CD">
        <w:rPr>
          <w:rFonts w:ascii="Lora" w:hAnsi="Lora"/>
          <w:szCs w:val="22"/>
        </w:rPr>
        <w:t xml:space="preserve">dministratorem danych osobowych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 xml:space="preserve">jest Polska Akademia Nauk </w:t>
      </w:r>
      <w:r w:rsidR="00D23755" w:rsidRPr="00BB13CD">
        <w:rPr>
          <w:rFonts w:ascii="Lora" w:hAnsi="Lora"/>
          <w:szCs w:val="22"/>
        </w:rPr>
        <w:br/>
      </w:r>
      <w:r w:rsidR="00E8793B" w:rsidRPr="00BB13CD">
        <w:rPr>
          <w:rFonts w:ascii="Lora" w:hAnsi="Lora"/>
          <w:szCs w:val="22"/>
        </w:rPr>
        <w:t>z siedzibą w Warszawie (00-901), Plac Defilad 1</w:t>
      </w:r>
      <w:r w:rsidR="00ED66AE" w:rsidRPr="00BB13CD">
        <w:rPr>
          <w:rFonts w:ascii="Lora" w:hAnsi="Lora"/>
          <w:szCs w:val="22"/>
        </w:rPr>
        <w:t>;</w:t>
      </w:r>
    </w:p>
    <w:p w14:paraId="185204E4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k</w:t>
      </w:r>
      <w:r w:rsidR="00E8793B" w:rsidRPr="00BB13CD">
        <w:rPr>
          <w:rFonts w:ascii="Lora" w:hAnsi="Lora"/>
          <w:szCs w:val="22"/>
        </w:rPr>
        <w:t xml:space="preserve">ontakt do Inspektora ochrony danych to adres mailowy: </w:t>
      </w:r>
      <w:hyperlink r:id="rId11" w:history="1">
        <w:r w:rsidR="00DF753C" w:rsidRPr="00BB13CD">
          <w:rPr>
            <w:rStyle w:val="Hipercze"/>
            <w:rFonts w:ascii="Lora" w:hAnsi="Lora"/>
            <w:szCs w:val="22"/>
          </w:rPr>
          <w:t>iod@pan.pl</w:t>
        </w:r>
      </w:hyperlink>
      <w:r w:rsidR="00ED66AE" w:rsidRPr="00BB13CD">
        <w:rPr>
          <w:rFonts w:ascii="Lora" w:hAnsi="Lora"/>
          <w:szCs w:val="22"/>
        </w:rPr>
        <w:t>;</w:t>
      </w:r>
    </w:p>
    <w:p w14:paraId="1D9265B6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d</w:t>
      </w:r>
      <w:r w:rsidR="00E8793B" w:rsidRPr="00BB13CD">
        <w:rPr>
          <w:rFonts w:ascii="Lora" w:hAnsi="Lora"/>
          <w:szCs w:val="22"/>
        </w:rPr>
        <w:t xml:space="preserve">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 xml:space="preserve">przetwarzane będą, gdyż jest to konieczne w celu zawarcia i realizacji umowy i odbywa się na podstawie tej umowy art. 6 ust. 1 lit b) </w:t>
      </w:r>
      <w:r w:rsidR="00AE3C72" w:rsidRPr="00BB13CD">
        <w:rPr>
          <w:rFonts w:ascii="Lora" w:hAnsi="Lora"/>
          <w:szCs w:val="22"/>
        </w:rPr>
        <w:t>i c)</w:t>
      </w:r>
      <w:r w:rsidR="00F6244F" w:rsidRPr="00BB13CD">
        <w:rPr>
          <w:rFonts w:ascii="Lora" w:hAnsi="Lora"/>
          <w:szCs w:val="22"/>
        </w:rPr>
        <w:t xml:space="preserve"> </w:t>
      </w:r>
      <w:r w:rsidR="00E8793B" w:rsidRPr="00BB13CD">
        <w:rPr>
          <w:rFonts w:ascii="Lora" w:hAnsi="Lora"/>
          <w:szCs w:val="22"/>
        </w:rPr>
        <w:t>RODO)</w:t>
      </w:r>
      <w:r w:rsidR="00ED66AE" w:rsidRPr="00BB13CD">
        <w:rPr>
          <w:rFonts w:ascii="Lora" w:hAnsi="Lora"/>
          <w:szCs w:val="22"/>
        </w:rPr>
        <w:t>;</w:t>
      </w:r>
    </w:p>
    <w:p w14:paraId="1454CA84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d</w:t>
      </w:r>
      <w:r w:rsidR="00E8793B" w:rsidRPr="00BB13CD">
        <w:rPr>
          <w:rFonts w:ascii="Lora" w:hAnsi="Lora"/>
          <w:szCs w:val="22"/>
        </w:rPr>
        <w:t xml:space="preserve">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 xml:space="preserve">będą przetwarzane i przechowywane do momentu ustania obowiązku prawnego wynikającego z przepisów prawa. Dane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>mogą być przekazywane podmiotom upoważnionym na podstawie przepisów prawa</w:t>
      </w:r>
      <w:r w:rsidR="00ED66AE" w:rsidRPr="00BB13CD">
        <w:rPr>
          <w:rFonts w:ascii="Lora" w:hAnsi="Lora"/>
          <w:szCs w:val="22"/>
        </w:rPr>
        <w:t xml:space="preserve">; </w:t>
      </w:r>
    </w:p>
    <w:p w14:paraId="13E9E3CD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lastRenderedPageBreak/>
        <w:t>d</w:t>
      </w:r>
      <w:r w:rsidR="00E8793B" w:rsidRPr="00BB13CD">
        <w:rPr>
          <w:rFonts w:ascii="Lora" w:hAnsi="Lora"/>
          <w:szCs w:val="22"/>
        </w:rPr>
        <w:t xml:space="preserve">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>nie będą przekazywane do państwa trzeciego/organizacji międzynarodowej</w:t>
      </w:r>
      <w:r w:rsidR="00ED66AE" w:rsidRPr="00BB13CD">
        <w:rPr>
          <w:rFonts w:ascii="Lora" w:hAnsi="Lora"/>
          <w:szCs w:val="22"/>
        </w:rPr>
        <w:t>;</w:t>
      </w:r>
    </w:p>
    <w:p w14:paraId="0ED4EBA5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d</w:t>
      </w:r>
      <w:r w:rsidR="00E8793B" w:rsidRPr="00BB13CD">
        <w:rPr>
          <w:rFonts w:ascii="Lora" w:hAnsi="Lora"/>
          <w:szCs w:val="22"/>
        </w:rPr>
        <w:t xml:space="preserve">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>będą przechowywane w celu realizacji umowy oraz w celach rachunkowych przez czas trwania umowy, a po zakończeniu jej trwania - przez okres wynikający z przepisów prawa</w:t>
      </w:r>
      <w:r w:rsidR="00ED66AE" w:rsidRPr="00BB13CD">
        <w:rPr>
          <w:rFonts w:ascii="Lora" w:hAnsi="Lora"/>
          <w:szCs w:val="22"/>
        </w:rPr>
        <w:t>;</w:t>
      </w:r>
    </w:p>
    <w:p w14:paraId="1960C6F3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p</w:t>
      </w:r>
      <w:r w:rsidR="00E8793B" w:rsidRPr="00BB13CD">
        <w:rPr>
          <w:rFonts w:ascii="Lora" w:hAnsi="Lora"/>
          <w:szCs w:val="22"/>
        </w:rPr>
        <w:t>odanie danych jest dobrowolne, lecz ich niepodanie skutkować będzie niemożnością zawarcia i zrealizowania umowy</w:t>
      </w:r>
      <w:r w:rsidR="00ED66AE" w:rsidRPr="00BB13CD">
        <w:rPr>
          <w:rFonts w:ascii="Lora" w:hAnsi="Lora"/>
          <w:szCs w:val="22"/>
        </w:rPr>
        <w:t>;</w:t>
      </w:r>
    </w:p>
    <w:p w14:paraId="30BD1FFC" w14:textId="77777777" w:rsidR="00ED66AE" w:rsidRPr="00BB13CD" w:rsidRDefault="007C6D8D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d</w:t>
      </w:r>
      <w:r w:rsidR="00E8793B" w:rsidRPr="00BB13CD">
        <w:rPr>
          <w:rFonts w:ascii="Lora" w:hAnsi="Lora"/>
          <w:szCs w:val="22"/>
        </w:rPr>
        <w:t xml:space="preserve">ane osobowe </w:t>
      </w:r>
      <w:r w:rsidR="009A4CEB" w:rsidRPr="00BB13CD">
        <w:rPr>
          <w:rFonts w:ascii="Lora" w:hAnsi="Lora"/>
          <w:szCs w:val="22"/>
        </w:rPr>
        <w:t xml:space="preserve">Wykonawcy </w:t>
      </w:r>
      <w:r w:rsidR="00E8793B" w:rsidRPr="00BB13CD">
        <w:rPr>
          <w:rFonts w:ascii="Lora" w:hAnsi="Lora"/>
          <w:szCs w:val="22"/>
        </w:rPr>
        <w:t>nie będą przetwarzane w sposób zautomatyzowany, w tym również w formie profilowania</w:t>
      </w:r>
      <w:r w:rsidR="00ED66AE" w:rsidRPr="00BB13CD">
        <w:rPr>
          <w:rFonts w:ascii="Lora" w:hAnsi="Lora"/>
          <w:szCs w:val="22"/>
        </w:rPr>
        <w:t>;</w:t>
      </w:r>
    </w:p>
    <w:p w14:paraId="6280D9DE" w14:textId="77777777" w:rsidR="00ED66AE" w:rsidRPr="00BB13CD" w:rsidRDefault="001E6407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</w:t>
      </w:r>
      <w:r w:rsidR="009A4CEB" w:rsidRPr="00BB13CD">
        <w:rPr>
          <w:rFonts w:ascii="Lora" w:hAnsi="Lora"/>
          <w:szCs w:val="22"/>
        </w:rPr>
        <w:t xml:space="preserve">ykonawca </w:t>
      </w:r>
      <w:r w:rsidR="00E8793B" w:rsidRPr="00BB13CD">
        <w:rPr>
          <w:rFonts w:ascii="Lora" w:hAnsi="Lora"/>
          <w:szCs w:val="22"/>
        </w:rPr>
        <w:t>ma prawo dostępu do treści swoich danych oraz prawo do ich sprostowania, usunięcia (o ile jest to prawnie dopuszczalne), ograniczenia przetwarzania, prawo do przenoszenia danych, prawo wniesienia sprzeciwu</w:t>
      </w:r>
      <w:r w:rsidR="00ED66AE" w:rsidRPr="00BB13CD">
        <w:rPr>
          <w:rFonts w:ascii="Lora" w:hAnsi="Lora"/>
          <w:szCs w:val="22"/>
        </w:rPr>
        <w:t>;</w:t>
      </w:r>
    </w:p>
    <w:p w14:paraId="0432F2E4" w14:textId="77777777" w:rsidR="00E8793B" w:rsidRPr="00BB13CD" w:rsidRDefault="001E6407" w:rsidP="000B3DA9">
      <w:pPr>
        <w:pStyle w:val="tekstustp"/>
        <w:numPr>
          <w:ilvl w:val="0"/>
          <w:numId w:val="15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</w:t>
      </w:r>
      <w:r w:rsidR="009A4CEB" w:rsidRPr="00BB13CD">
        <w:rPr>
          <w:rFonts w:ascii="Lora" w:hAnsi="Lora"/>
          <w:szCs w:val="22"/>
        </w:rPr>
        <w:t xml:space="preserve">ykonawca </w:t>
      </w:r>
      <w:r w:rsidR="00E8793B" w:rsidRPr="00BB13CD">
        <w:rPr>
          <w:rFonts w:ascii="Lora" w:hAnsi="Lora"/>
          <w:szCs w:val="22"/>
        </w:rPr>
        <w:t xml:space="preserve">ma prawo wniesienia skargi do Prezesa Urzędu Ochrony Danych Osobowych, gdy uzna, że przetwarzanie danych osobowych go dotyczących narusza przepisy </w:t>
      </w:r>
      <w:r w:rsidRPr="00BB13CD">
        <w:rPr>
          <w:rFonts w:ascii="Lora" w:hAnsi="Lora"/>
          <w:szCs w:val="22"/>
        </w:rPr>
        <w:t xml:space="preserve">RODO. </w:t>
      </w:r>
    </w:p>
    <w:p w14:paraId="319CD51E" w14:textId="77777777" w:rsidR="00221B83" w:rsidRPr="00BB13CD" w:rsidRDefault="00221B83" w:rsidP="000B3DA9">
      <w:pPr>
        <w:pStyle w:val="tekstustp"/>
        <w:numPr>
          <w:ilvl w:val="0"/>
          <w:numId w:val="0"/>
        </w:numPr>
        <w:spacing w:before="0" w:after="0" w:line="276" w:lineRule="auto"/>
        <w:ind w:left="1083"/>
        <w:rPr>
          <w:rFonts w:ascii="Lora" w:hAnsi="Lora"/>
          <w:szCs w:val="22"/>
        </w:rPr>
      </w:pPr>
    </w:p>
    <w:p w14:paraId="68A8B3E4" w14:textId="77777777" w:rsidR="00E8793B" w:rsidRPr="00BB13CD" w:rsidRDefault="00E8793B" w:rsidP="000B3DA9">
      <w:pPr>
        <w:pStyle w:val="tekstparagraf"/>
        <w:numPr>
          <w:ilvl w:val="0"/>
          <w:numId w:val="0"/>
        </w:numPr>
        <w:spacing w:before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 xml:space="preserve">§ </w:t>
      </w:r>
      <w:r w:rsidR="00AC26A9" w:rsidRPr="00BB13CD">
        <w:rPr>
          <w:rFonts w:ascii="Lora" w:hAnsi="Lora"/>
          <w:szCs w:val="22"/>
        </w:rPr>
        <w:t>11</w:t>
      </w:r>
      <w:r w:rsidR="00AC194B" w:rsidRPr="00BB13CD">
        <w:rPr>
          <w:rFonts w:ascii="Lora" w:hAnsi="Lora"/>
          <w:szCs w:val="22"/>
        </w:rPr>
        <w:t>.</w:t>
      </w:r>
    </w:p>
    <w:p w14:paraId="2B0A236C" w14:textId="77777777" w:rsidR="000E1908" w:rsidRPr="00BB13CD" w:rsidRDefault="000E1908" w:rsidP="000B3DA9">
      <w:pPr>
        <w:pStyle w:val="tekstparagraftytu"/>
        <w:numPr>
          <w:ilvl w:val="0"/>
          <w:numId w:val="0"/>
        </w:numPr>
        <w:spacing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postanowienia końcowe</w:t>
      </w:r>
    </w:p>
    <w:p w14:paraId="3EFDA7CC" w14:textId="77777777" w:rsidR="000E1908" w:rsidRPr="00BB13CD" w:rsidRDefault="009A4CEB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Wykonawca</w:t>
      </w:r>
      <w:r w:rsidR="000E1908" w:rsidRPr="00BB13CD">
        <w:rPr>
          <w:rFonts w:ascii="Lora" w:hAnsi="Lora"/>
          <w:szCs w:val="22"/>
        </w:rPr>
        <w:t xml:space="preserve">, bez uprzedniej pisemnej zgody </w:t>
      </w:r>
      <w:r w:rsidRPr="00BB13CD">
        <w:rPr>
          <w:rFonts w:ascii="Lora" w:hAnsi="Lora"/>
          <w:szCs w:val="22"/>
        </w:rPr>
        <w:t>Zamawiającego</w:t>
      </w:r>
      <w:r w:rsidR="00E8793B" w:rsidRPr="00BB13CD">
        <w:rPr>
          <w:rFonts w:ascii="Lora" w:hAnsi="Lora"/>
          <w:szCs w:val="22"/>
        </w:rPr>
        <w:t>,</w:t>
      </w:r>
      <w:r w:rsidR="000E1908" w:rsidRPr="00BB13CD">
        <w:rPr>
          <w:rFonts w:ascii="Lora" w:hAnsi="Lora"/>
          <w:szCs w:val="22"/>
        </w:rPr>
        <w:t xml:space="preserve"> nie może przenieść na osobę trzecią żadnych wierzytelności przysługujących mu w związku z Umow</w:t>
      </w:r>
      <w:r w:rsidR="002E2687" w:rsidRPr="00BB13CD">
        <w:rPr>
          <w:rFonts w:ascii="Lora" w:hAnsi="Lora"/>
          <w:szCs w:val="22"/>
        </w:rPr>
        <w:t xml:space="preserve">ą. </w:t>
      </w:r>
    </w:p>
    <w:p w14:paraId="241B147A" w14:textId="77777777" w:rsidR="000E1908" w:rsidRPr="00BB13CD" w:rsidRDefault="000E1908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Wszelkie zmiany Umowy wymagają formy pisemnej</w:t>
      </w:r>
      <w:r w:rsidR="00E8793B" w:rsidRPr="00BB13CD">
        <w:rPr>
          <w:rFonts w:ascii="Lora" w:hAnsi="Lora"/>
          <w:szCs w:val="22"/>
        </w:rPr>
        <w:t>,</w:t>
      </w:r>
      <w:r w:rsidRPr="00BB13CD">
        <w:rPr>
          <w:rFonts w:ascii="Lora" w:hAnsi="Lora"/>
          <w:szCs w:val="22"/>
        </w:rPr>
        <w:t xml:space="preserve"> pod rygorem nieważności.</w:t>
      </w:r>
    </w:p>
    <w:p w14:paraId="3DED5E38" w14:textId="77777777" w:rsidR="00841C9E" w:rsidRPr="00BB13CD" w:rsidRDefault="000E1908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Wszelkie spory związane z realizacją Umowy będą rozstrzygane przez sąd powszechny</w:t>
      </w:r>
      <w:r w:rsidR="008359FB" w:rsidRPr="00BB13CD">
        <w:rPr>
          <w:rFonts w:ascii="Lora" w:hAnsi="Lora"/>
          <w:szCs w:val="22"/>
        </w:rPr>
        <w:t>,</w:t>
      </w:r>
      <w:r w:rsidRPr="00BB13CD">
        <w:rPr>
          <w:rFonts w:ascii="Lora" w:hAnsi="Lora"/>
          <w:szCs w:val="22"/>
        </w:rPr>
        <w:t xml:space="preserve"> właściwy ze względu na siedzibę </w:t>
      </w:r>
      <w:r w:rsidR="00CF093A" w:rsidRPr="00BB13CD">
        <w:rPr>
          <w:rFonts w:ascii="Lora" w:hAnsi="Lora"/>
          <w:szCs w:val="22"/>
        </w:rPr>
        <w:t>Zamawiającego</w:t>
      </w:r>
      <w:r w:rsidRPr="00BB13CD">
        <w:rPr>
          <w:rFonts w:ascii="Lora" w:hAnsi="Lora"/>
          <w:szCs w:val="22"/>
        </w:rPr>
        <w:t>.</w:t>
      </w:r>
    </w:p>
    <w:p w14:paraId="56445246" w14:textId="3AAA3C71" w:rsidR="00841C9E" w:rsidRPr="00BB13CD" w:rsidRDefault="00991821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>
        <w:rPr>
          <w:rFonts w:ascii="Lora" w:hAnsi="Lora"/>
          <w:szCs w:val="22"/>
        </w:rPr>
        <w:t>Zamawiający</w:t>
      </w:r>
      <w:r w:rsidRPr="00BB13CD">
        <w:rPr>
          <w:rFonts w:ascii="Lora" w:hAnsi="Lora"/>
          <w:szCs w:val="22"/>
        </w:rPr>
        <w:t xml:space="preserve"> </w:t>
      </w:r>
      <w:r w:rsidR="00841C9E" w:rsidRPr="00BB13CD">
        <w:rPr>
          <w:rFonts w:ascii="Lora" w:hAnsi="Lora"/>
          <w:szCs w:val="22"/>
        </w:rPr>
        <w:t xml:space="preserve">oświadcza, iż </w:t>
      </w:r>
      <w:r w:rsidR="00841C9E" w:rsidRPr="00BB13CD">
        <w:rPr>
          <w:rFonts w:ascii="Lora" w:eastAsia="Tahoma" w:hAnsi="Lora"/>
          <w:szCs w:val="22"/>
        </w:rPr>
        <w:t xml:space="preserve">posiada status dużego przedsiębiorcy, tj. przedsiębiorcy niebędącego </w:t>
      </w:r>
      <w:proofErr w:type="spellStart"/>
      <w:r w:rsidR="00841C9E" w:rsidRPr="00BB13CD">
        <w:rPr>
          <w:rFonts w:ascii="Lora" w:eastAsia="Tahoma" w:hAnsi="Lora"/>
          <w:szCs w:val="22"/>
        </w:rPr>
        <w:t>mikroprzedsiębiorcą</w:t>
      </w:r>
      <w:proofErr w:type="spellEnd"/>
      <w:r w:rsidR="00841C9E" w:rsidRPr="00BB13CD">
        <w:rPr>
          <w:rFonts w:ascii="Lora" w:eastAsia="Tahoma" w:hAnsi="Lora"/>
          <w:szCs w:val="22"/>
        </w:rPr>
        <w:t xml:space="preserve">, małym przedsiębiorcą ani średnim przedsiębiorcą w rozumieniu przepisów ustawy z dnia 8 marca 2013 r. o przeciwdziałaniu nadmiernym opóźnieniom w transakcjach handlowych (Dz.U. z 2023 r. poz. 711 z </w:t>
      </w:r>
      <w:proofErr w:type="spellStart"/>
      <w:r w:rsidR="00841C9E" w:rsidRPr="00BB13CD">
        <w:rPr>
          <w:rFonts w:ascii="Lora" w:eastAsia="Tahoma" w:hAnsi="Lora"/>
          <w:szCs w:val="22"/>
        </w:rPr>
        <w:t>późn</w:t>
      </w:r>
      <w:proofErr w:type="spellEnd"/>
      <w:r w:rsidR="00841C9E" w:rsidRPr="00BB13CD">
        <w:rPr>
          <w:rFonts w:ascii="Lora" w:eastAsia="Tahoma" w:hAnsi="Lora"/>
          <w:szCs w:val="22"/>
        </w:rPr>
        <w:t>. zm.).</w:t>
      </w:r>
    </w:p>
    <w:p w14:paraId="2F44897B" w14:textId="37DDD28B" w:rsidR="00F065C2" w:rsidRDefault="00F065C2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F065C2">
        <w:rPr>
          <w:rFonts w:ascii="Lora" w:hAnsi="Lora"/>
          <w:szCs w:val="22"/>
        </w:rPr>
        <w:t>W sprawach nieuregulowanych Umową mają zastosowanie przepisy Kodeksu cywilnego oraz inne powszechnie obowiązujące przepisy prawa.</w:t>
      </w:r>
    </w:p>
    <w:p w14:paraId="16152FA8" w14:textId="1FBCF660" w:rsidR="000E1908" w:rsidRPr="00BB13CD" w:rsidRDefault="000E1908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Umowa została sporządzona w dwóch jednobrzmiących egzemplarzach</w:t>
      </w:r>
      <w:r w:rsidR="008359FB" w:rsidRPr="00BB13CD">
        <w:rPr>
          <w:rFonts w:ascii="Lora" w:hAnsi="Lora"/>
          <w:szCs w:val="22"/>
        </w:rPr>
        <w:t>,</w:t>
      </w:r>
      <w:r w:rsidRPr="00BB13CD">
        <w:rPr>
          <w:rFonts w:ascii="Lora" w:hAnsi="Lora"/>
          <w:szCs w:val="22"/>
        </w:rPr>
        <w:t xml:space="preserve"> po jednym dla każdej ze Stron.</w:t>
      </w:r>
    </w:p>
    <w:p w14:paraId="45D20CE8" w14:textId="77777777" w:rsidR="00DD4F7C" w:rsidRPr="00BB13CD" w:rsidRDefault="00ED66AE" w:rsidP="000B3DA9">
      <w:pPr>
        <w:pStyle w:val="tekstustp"/>
        <w:numPr>
          <w:ilvl w:val="0"/>
          <w:numId w:val="14"/>
        </w:numPr>
        <w:spacing w:before="0" w:after="0" w:line="276" w:lineRule="auto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Integraln</w:t>
      </w:r>
      <w:r w:rsidR="0007771E" w:rsidRPr="00BB13CD">
        <w:rPr>
          <w:rFonts w:ascii="Lora" w:hAnsi="Lora"/>
          <w:szCs w:val="22"/>
        </w:rPr>
        <w:t>ą</w:t>
      </w:r>
      <w:r w:rsidRPr="00BB13CD">
        <w:rPr>
          <w:rFonts w:ascii="Lora" w:hAnsi="Lora"/>
          <w:szCs w:val="22"/>
        </w:rPr>
        <w:t xml:space="preserve"> część </w:t>
      </w:r>
      <w:r w:rsidR="00C42653" w:rsidRPr="00BB13CD">
        <w:rPr>
          <w:rFonts w:ascii="Lora" w:hAnsi="Lora"/>
          <w:szCs w:val="22"/>
        </w:rPr>
        <w:t>u</w:t>
      </w:r>
      <w:r w:rsidRPr="00BB13CD">
        <w:rPr>
          <w:rFonts w:ascii="Lora" w:hAnsi="Lora"/>
          <w:szCs w:val="22"/>
        </w:rPr>
        <w:t>mowy stanowi</w:t>
      </w:r>
      <w:r w:rsidR="00C42653" w:rsidRPr="00BB13CD">
        <w:rPr>
          <w:rFonts w:ascii="Lora" w:hAnsi="Lora"/>
          <w:szCs w:val="22"/>
        </w:rPr>
        <w:t xml:space="preserve"> </w:t>
      </w:r>
      <w:r w:rsidR="00DD4F7C" w:rsidRPr="00BB13CD">
        <w:rPr>
          <w:rFonts w:ascii="Lora" w:hAnsi="Lora"/>
          <w:szCs w:val="22"/>
        </w:rPr>
        <w:t xml:space="preserve">Załącznik nr </w:t>
      </w:r>
      <w:r w:rsidR="00C42653" w:rsidRPr="00BB13CD">
        <w:rPr>
          <w:rFonts w:ascii="Lora" w:hAnsi="Lora"/>
          <w:szCs w:val="22"/>
        </w:rPr>
        <w:t>1</w:t>
      </w:r>
      <w:r w:rsidR="00DD4F7C" w:rsidRPr="00BB13CD">
        <w:rPr>
          <w:rFonts w:ascii="Lora" w:hAnsi="Lora"/>
          <w:szCs w:val="22"/>
        </w:rPr>
        <w:t xml:space="preserve"> do Umowy – protokół odbioru.</w:t>
      </w:r>
    </w:p>
    <w:p w14:paraId="2646080F" w14:textId="77777777" w:rsidR="00A13EBC" w:rsidRPr="00BB13CD" w:rsidRDefault="00A13EBC" w:rsidP="000B3DA9">
      <w:pPr>
        <w:spacing w:after="0" w:line="276" w:lineRule="auto"/>
        <w:jc w:val="both"/>
        <w:rPr>
          <w:rFonts w:ascii="Lora" w:hAnsi="Lora"/>
        </w:rPr>
      </w:pPr>
    </w:p>
    <w:p w14:paraId="67AFF0E0" w14:textId="77777777" w:rsidR="006E611D" w:rsidRPr="00BB13CD" w:rsidRDefault="006E611D" w:rsidP="000B3DA9">
      <w:pPr>
        <w:spacing w:after="0" w:line="276" w:lineRule="auto"/>
        <w:jc w:val="both"/>
        <w:rPr>
          <w:rFonts w:ascii="Lora" w:hAnsi="Lora"/>
        </w:rPr>
      </w:pPr>
    </w:p>
    <w:p w14:paraId="63B8C1E0" w14:textId="77777777" w:rsidR="00BA6FD0" w:rsidRPr="00BB13CD" w:rsidRDefault="00ED66AE" w:rsidP="000B3DA9">
      <w:pPr>
        <w:spacing w:after="0" w:line="276" w:lineRule="auto"/>
        <w:jc w:val="center"/>
        <w:rPr>
          <w:rFonts w:ascii="Lora" w:hAnsi="Lora"/>
        </w:rPr>
      </w:pPr>
      <w:r w:rsidRPr="00BB13CD">
        <w:rPr>
          <w:rFonts w:ascii="Lora" w:hAnsi="Lora"/>
          <w:b/>
        </w:rPr>
        <w:t xml:space="preserve">Zamawiający </w:t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="008A4955"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="008A4955"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  <w:t>Wykonawca</w:t>
      </w:r>
    </w:p>
    <w:p w14:paraId="41F29BEC" w14:textId="77777777" w:rsidR="003969F3" w:rsidRPr="00BB13CD" w:rsidRDefault="003969F3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135475A5" w14:textId="77777777" w:rsidR="000B3DA9" w:rsidRPr="00BB13CD" w:rsidRDefault="003969F3" w:rsidP="000B3DA9">
      <w:pPr>
        <w:spacing w:after="0" w:line="276" w:lineRule="auto"/>
        <w:rPr>
          <w:rFonts w:ascii="Lora" w:hAnsi="Lora"/>
          <w:b/>
        </w:rPr>
      </w:pPr>
      <w:r w:rsidRPr="00BB13CD">
        <w:rPr>
          <w:rFonts w:ascii="Lora" w:hAnsi="Lora"/>
        </w:rPr>
        <w:t>…………………………….</w:t>
      </w:r>
      <w:r w:rsidRPr="00BB13CD">
        <w:rPr>
          <w:rFonts w:ascii="Lora" w:hAnsi="Lora"/>
        </w:rPr>
        <w:tab/>
      </w:r>
      <w:r w:rsidRPr="00BB13CD">
        <w:rPr>
          <w:rFonts w:ascii="Lora" w:hAnsi="Lora"/>
        </w:rPr>
        <w:tab/>
      </w:r>
      <w:r w:rsidRPr="00BB13CD">
        <w:rPr>
          <w:rFonts w:ascii="Lora" w:hAnsi="Lora"/>
        </w:rPr>
        <w:tab/>
      </w:r>
      <w:r w:rsidRPr="00BB13CD">
        <w:rPr>
          <w:rFonts w:ascii="Lora" w:hAnsi="Lora"/>
        </w:rPr>
        <w:tab/>
      </w:r>
      <w:r w:rsidRPr="00BB13CD">
        <w:rPr>
          <w:rFonts w:ascii="Lora" w:hAnsi="Lora"/>
        </w:rPr>
        <w:tab/>
      </w:r>
      <w:r w:rsidRPr="00BB13CD">
        <w:rPr>
          <w:rFonts w:ascii="Lora" w:hAnsi="Lora"/>
        </w:rPr>
        <w:tab/>
        <w:t>…………………………….</w:t>
      </w:r>
      <w:r w:rsidR="00AB060C" w:rsidRPr="00BB13CD">
        <w:rPr>
          <w:rFonts w:ascii="Lora" w:hAnsi="Lora"/>
          <w:b/>
          <w:u w:val="single"/>
        </w:rPr>
        <w:br w:type="page"/>
      </w:r>
    </w:p>
    <w:p w14:paraId="2A31E44E" w14:textId="77777777" w:rsidR="000B3DA9" w:rsidRPr="00BB13CD" w:rsidRDefault="000B3DA9" w:rsidP="005478B9">
      <w:pPr>
        <w:spacing w:after="0" w:line="276" w:lineRule="auto"/>
        <w:jc w:val="right"/>
        <w:rPr>
          <w:rFonts w:ascii="Lora" w:hAnsi="Lora"/>
          <w:b/>
        </w:rPr>
      </w:pPr>
      <w:r w:rsidRPr="00BB13CD">
        <w:rPr>
          <w:rFonts w:ascii="Lora" w:hAnsi="Lora"/>
          <w:b/>
        </w:rPr>
        <w:lastRenderedPageBreak/>
        <w:t>Załącznik nr 1 do Umowy</w:t>
      </w:r>
    </w:p>
    <w:p w14:paraId="57104200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</w:rPr>
      </w:pPr>
    </w:p>
    <w:p w14:paraId="25C0E6A6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</w:rPr>
      </w:pPr>
    </w:p>
    <w:p w14:paraId="745D3050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</w:rPr>
      </w:pPr>
    </w:p>
    <w:p w14:paraId="36136E3D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  <w:r w:rsidRPr="00BB13CD">
        <w:rPr>
          <w:rFonts w:ascii="Lora" w:hAnsi="Lora"/>
          <w:b/>
          <w:u w:val="single"/>
        </w:rPr>
        <w:t>Protokół odbioru</w:t>
      </w:r>
    </w:p>
    <w:p w14:paraId="2278F9B2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</w:rPr>
      </w:pPr>
    </w:p>
    <w:p w14:paraId="160FEBD9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</w:rPr>
      </w:pPr>
    </w:p>
    <w:p w14:paraId="1E0BE7FD" w14:textId="401C87E7" w:rsidR="000B3DA9" w:rsidRPr="005478B9" w:rsidRDefault="005478B9" w:rsidP="000B3DA9">
      <w:pPr>
        <w:spacing w:after="0" w:line="276" w:lineRule="auto"/>
        <w:rPr>
          <w:rFonts w:ascii="Lora" w:hAnsi="Lora"/>
          <w:bCs/>
        </w:rPr>
      </w:pPr>
      <w:r w:rsidRPr="005478B9">
        <w:rPr>
          <w:rFonts w:ascii="Lora" w:hAnsi="Lora"/>
          <w:bCs/>
        </w:rPr>
        <w:t>Dot. w</w:t>
      </w:r>
      <w:r w:rsidR="00845B02" w:rsidRPr="005478B9">
        <w:rPr>
          <w:rFonts w:ascii="Lora" w:hAnsi="Lora"/>
          <w:bCs/>
        </w:rPr>
        <w:t xml:space="preserve">ykonanie </w:t>
      </w:r>
      <w:r w:rsidRPr="005478B9">
        <w:rPr>
          <w:rFonts w:ascii="Lora" w:hAnsi="Lora"/>
          <w:bCs/>
        </w:rPr>
        <w:t>części umowy nr ………………….. z dnia …………………….:</w:t>
      </w:r>
    </w:p>
    <w:p w14:paraId="28CAF288" w14:textId="7EEF533D" w:rsidR="005478B9" w:rsidRPr="005478B9" w:rsidRDefault="005478B9" w:rsidP="00B808A6">
      <w:pPr>
        <w:spacing w:before="240" w:after="0" w:line="276" w:lineRule="auto"/>
        <w:rPr>
          <w:rFonts w:ascii="Lora" w:hAnsi="Lora"/>
          <w:bCs/>
        </w:rPr>
      </w:pPr>
      <w:r w:rsidRPr="005478B9">
        <w:rPr>
          <w:rFonts w:ascii="Lora" w:hAnsi="Lora"/>
          <w:bCs/>
        </w:rPr>
        <w:t xml:space="preserve">- Część pierwsza: Usługa montażu i zaprojektowanie oprawy graficznej kontynuacji serii podcastów „Świat okiem nauki” </w:t>
      </w:r>
    </w:p>
    <w:p w14:paraId="7C70730E" w14:textId="0BFD6AC1" w:rsidR="005478B9" w:rsidRPr="005478B9" w:rsidRDefault="005478B9" w:rsidP="00B808A6">
      <w:pPr>
        <w:spacing w:before="240"/>
        <w:rPr>
          <w:rFonts w:ascii="Lora" w:hAnsi="Lora"/>
          <w:bCs/>
        </w:rPr>
      </w:pPr>
      <w:r w:rsidRPr="005478B9">
        <w:rPr>
          <w:rFonts w:ascii="Lora" w:hAnsi="Lora"/>
          <w:bCs/>
        </w:rPr>
        <w:t xml:space="preserve">- Część </w:t>
      </w:r>
      <w:r w:rsidR="00B808A6">
        <w:rPr>
          <w:rFonts w:ascii="Lora" w:hAnsi="Lora"/>
          <w:bCs/>
        </w:rPr>
        <w:t>druga</w:t>
      </w:r>
      <w:r w:rsidRPr="005478B9">
        <w:rPr>
          <w:rFonts w:ascii="Lora" w:hAnsi="Lora"/>
          <w:bCs/>
        </w:rPr>
        <w:t>: Usługa nagrania i montażu dwóch filmów – materiałów dydaktycznych wyjaśniających pojęcia „Manipulacja” i „Dezinformacja”, w postaci animacji przeplatanych wypowiedziami ekspertów, wg następujących założeń:</w:t>
      </w:r>
    </w:p>
    <w:p w14:paraId="1AAB89EA" w14:textId="776C794E" w:rsidR="005478B9" w:rsidRPr="005478B9" w:rsidRDefault="005478B9" w:rsidP="00B808A6">
      <w:pPr>
        <w:spacing w:before="240" w:after="0"/>
        <w:rPr>
          <w:rFonts w:ascii="Lora" w:hAnsi="Lora"/>
          <w:bCs/>
        </w:rPr>
      </w:pPr>
      <w:r w:rsidRPr="005478B9">
        <w:rPr>
          <w:rFonts w:ascii="Lora" w:hAnsi="Lora"/>
          <w:bCs/>
        </w:rPr>
        <w:t xml:space="preserve">- Część </w:t>
      </w:r>
      <w:r w:rsidR="00B808A6">
        <w:rPr>
          <w:rFonts w:ascii="Lora" w:hAnsi="Lora"/>
          <w:bCs/>
        </w:rPr>
        <w:t>trzecia</w:t>
      </w:r>
      <w:r w:rsidRPr="005478B9">
        <w:rPr>
          <w:rFonts w:ascii="Lora" w:hAnsi="Lora"/>
          <w:bCs/>
        </w:rPr>
        <w:t>: Usługa nagrania i montażu serii filmów – wizytówek naukowców realizujących granty ERC w instytutach PAN.*</w:t>
      </w:r>
    </w:p>
    <w:p w14:paraId="49CF87A3" w14:textId="77777777" w:rsidR="000B3DA9" w:rsidRPr="005478B9" w:rsidRDefault="000B3DA9" w:rsidP="000B3DA9">
      <w:pPr>
        <w:spacing w:after="0" w:line="276" w:lineRule="auto"/>
        <w:rPr>
          <w:rFonts w:ascii="Lora" w:hAnsi="Lora"/>
          <w:b/>
          <w:u w:val="single"/>
        </w:rPr>
      </w:pPr>
    </w:p>
    <w:p w14:paraId="399350EE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  <w:b/>
        </w:rPr>
      </w:pPr>
      <w:r w:rsidRPr="00BB13CD">
        <w:rPr>
          <w:rFonts w:ascii="Lora" w:hAnsi="Lora"/>
          <w:b/>
        </w:rPr>
        <w:t>Usługa została wykonana należycie/nienależycie. Stwierdzono następujące przypadki nienależytego wykonania usługi ………………………..*</w:t>
      </w:r>
    </w:p>
    <w:p w14:paraId="639496B2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  <w:b/>
          <w:u w:val="single"/>
        </w:rPr>
      </w:pPr>
    </w:p>
    <w:p w14:paraId="56661B81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  <w:b/>
          <w:u w:val="single"/>
        </w:rPr>
      </w:pPr>
    </w:p>
    <w:p w14:paraId="263A12D5" w14:textId="77777777" w:rsidR="000B3DA9" w:rsidRPr="00BB13CD" w:rsidRDefault="000B3DA9" w:rsidP="000B3DA9">
      <w:pPr>
        <w:spacing w:after="0" w:line="276" w:lineRule="auto"/>
        <w:jc w:val="both"/>
        <w:rPr>
          <w:rFonts w:ascii="Lora" w:hAnsi="Lora"/>
          <w:b/>
          <w:u w:val="single"/>
        </w:rPr>
      </w:pPr>
    </w:p>
    <w:p w14:paraId="1CF14F98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</w:rPr>
      </w:pPr>
      <w:r w:rsidRPr="00BB13CD">
        <w:rPr>
          <w:rFonts w:ascii="Lora" w:hAnsi="Lora"/>
          <w:b/>
        </w:rPr>
        <w:t xml:space="preserve">Zamawiający </w:t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</w:r>
      <w:r w:rsidRPr="00BB13CD">
        <w:rPr>
          <w:rFonts w:ascii="Lora" w:hAnsi="Lora"/>
          <w:b/>
        </w:rPr>
        <w:tab/>
        <w:t>Wykonawca</w:t>
      </w:r>
    </w:p>
    <w:p w14:paraId="7087485E" w14:textId="77777777" w:rsidR="000B3DA9" w:rsidRPr="00BB13CD" w:rsidRDefault="000B3DA9" w:rsidP="000B3DA9">
      <w:pPr>
        <w:spacing w:after="0" w:line="276" w:lineRule="auto"/>
        <w:rPr>
          <w:rFonts w:ascii="Lora" w:hAnsi="Lora"/>
          <w:b/>
        </w:rPr>
      </w:pPr>
    </w:p>
    <w:p w14:paraId="10F0294D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686D18DB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3C5F7801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358B8E2A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45D9A5E4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49BE045A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19B9D973" w14:textId="77777777" w:rsidR="000B3DA9" w:rsidRPr="00BB13CD" w:rsidRDefault="000B3DA9" w:rsidP="000B3DA9">
      <w:pPr>
        <w:spacing w:after="0" w:line="276" w:lineRule="auto"/>
        <w:jc w:val="center"/>
        <w:rPr>
          <w:rFonts w:ascii="Lora" w:hAnsi="Lora"/>
          <w:b/>
          <w:u w:val="single"/>
        </w:rPr>
      </w:pPr>
    </w:p>
    <w:p w14:paraId="09D7C1B6" w14:textId="77777777" w:rsidR="000B3DA9" w:rsidRPr="00BB13CD" w:rsidRDefault="000B3DA9" w:rsidP="000B3DA9">
      <w:pPr>
        <w:pStyle w:val="tekstparagraf"/>
        <w:numPr>
          <w:ilvl w:val="0"/>
          <w:numId w:val="0"/>
        </w:numPr>
        <w:spacing w:before="0" w:line="276" w:lineRule="auto"/>
        <w:jc w:val="both"/>
        <w:rPr>
          <w:rFonts w:ascii="Lora" w:hAnsi="Lora"/>
          <w:szCs w:val="22"/>
        </w:rPr>
      </w:pPr>
      <w:r w:rsidRPr="00BB13CD">
        <w:rPr>
          <w:rFonts w:ascii="Lora" w:hAnsi="Lora"/>
          <w:szCs w:val="22"/>
        </w:rPr>
        <w:t>*</w:t>
      </w:r>
      <w:r w:rsidRPr="00BB13CD">
        <w:rPr>
          <w:rFonts w:ascii="Lora" w:hAnsi="Lora"/>
          <w:b w:val="0"/>
          <w:szCs w:val="22"/>
        </w:rPr>
        <w:t>niepotrzebne skreślić</w:t>
      </w:r>
    </w:p>
    <w:p w14:paraId="352F07AF" w14:textId="77777777" w:rsidR="00BC7AD3" w:rsidRPr="00BB13CD" w:rsidRDefault="00BC7AD3" w:rsidP="000B3DA9">
      <w:pPr>
        <w:spacing w:after="0" w:line="276" w:lineRule="auto"/>
        <w:rPr>
          <w:rFonts w:ascii="Lora" w:hAnsi="Lora"/>
          <w:lang w:eastAsia="pl-PL"/>
        </w:rPr>
      </w:pPr>
    </w:p>
    <w:sectPr w:rsidR="00BC7AD3" w:rsidRPr="00BB13C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BDAF4" w14:textId="77777777" w:rsidR="000B764F" w:rsidRDefault="000B764F" w:rsidP="004675C3">
      <w:pPr>
        <w:spacing w:after="0" w:line="240" w:lineRule="auto"/>
      </w:pPr>
      <w:r>
        <w:separator/>
      </w:r>
    </w:p>
  </w:endnote>
  <w:endnote w:type="continuationSeparator" w:id="0">
    <w:p w14:paraId="423BEB87" w14:textId="77777777" w:rsidR="000B764F" w:rsidRDefault="000B764F" w:rsidP="004675C3">
      <w:pPr>
        <w:spacing w:after="0" w:line="240" w:lineRule="auto"/>
      </w:pPr>
      <w:r>
        <w:continuationSeparator/>
      </w:r>
    </w:p>
  </w:endnote>
  <w:endnote w:type="continuationNotice" w:id="1">
    <w:p w14:paraId="7179197D" w14:textId="77777777" w:rsidR="000B764F" w:rsidRDefault="000B76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B6A3E" w14:textId="77777777" w:rsidR="004675C3" w:rsidRPr="004675C3" w:rsidRDefault="004675C3">
    <w:pPr>
      <w:pStyle w:val="Stopka"/>
      <w:jc w:val="right"/>
      <w:rPr>
        <w:sz w:val="16"/>
        <w:szCs w:val="16"/>
      </w:rPr>
    </w:pPr>
    <w:r w:rsidRPr="004675C3">
      <w:rPr>
        <w:sz w:val="16"/>
        <w:szCs w:val="16"/>
      </w:rPr>
      <w:fldChar w:fldCharType="begin"/>
    </w:r>
    <w:r w:rsidRPr="004675C3">
      <w:rPr>
        <w:sz w:val="16"/>
        <w:szCs w:val="16"/>
      </w:rPr>
      <w:instrText>PAGE   \* MERGEFORMAT</w:instrText>
    </w:r>
    <w:r w:rsidRPr="004675C3">
      <w:rPr>
        <w:sz w:val="16"/>
        <w:szCs w:val="16"/>
      </w:rPr>
      <w:fldChar w:fldCharType="separate"/>
    </w:r>
    <w:r w:rsidRPr="004675C3">
      <w:rPr>
        <w:sz w:val="16"/>
        <w:szCs w:val="16"/>
      </w:rPr>
      <w:t>2</w:t>
    </w:r>
    <w:r w:rsidRPr="004675C3">
      <w:rPr>
        <w:sz w:val="16"/>
        <w:szCs w:val="16"/>
      </w:rPr>
      <w:fldChar w:fldCharType="end"/>
    </w:r>
  </w:p>
  <w:p w14:paraId="6E079D98" w14:textId="77777777" w:rsidR="004675C3" w:rsidRDefault="00467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C03B" w14:textId="77777777" w:rsidR="000B764F" w:rsidRDefault="000B764F" w:rsidP="004675C3">
      <w:pPr>
        <w:spacing w:after="0" w:line="240" w:lineRule="auto"/>
      </w:pPr>
      <w:r>
        <w:separator/>
      </w:r>
    </w:p>
  </w:footnote>
  <w:footnote w:type="continuationSeparator" w:id="0">
    <w:p w14:paraId="42F44337" w14:textId="77777777" w:rsidR="000B764F" w:rsidRDefault="000B764F" w:rsidP="004675C3">
      <w:pPr>
        <w:spacing w:after="0" w:line="240" w:lineRule="auto"/>
      </w:pPr>
      <w:r>
        <w:continuationSeparator/>
      </w:r>
    </w:p>
  </w:footnote>
  <w:footnote w:type="continuationNotice" w:id="1">
    <w:p w14:paraId="76E6E6D0" w14:textId="77777777" w:rsidR="000B764F" w:rsidRDefault="000B764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3502D67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79B01E1"/>
    <w:multiLevelType w:val="hybridMultilevel"/>
    <w:tmpl w:val="9274FAF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911846"/>
    <w:multiLevelType w:val="hybridMultilevel"/>
    <w:tmpl w:val="D7767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D524E"/>
    <w:multiLevelType w:val="hybridMultilevel"/>
    <w:tmpl w:val="DDF23A4E"/>
    <w:lvl w:ilvl="0" w:tplc="0BF2B86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3474F"/>
    <w:multiLevelType w:val="multilevel"/>
    <w:tmpl w:val="EA0C92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6C956A7"/>
    <w:multiLevelType w:val="hybridMultilevel"/>
    <w:tmpl w:val="1250DE3C"/>
    <w:name w:val="WW8Num23"/>
    <w:lvl w:ilvl="0" w:tplc="822AEB6C">
      <w:start w:val="4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BF4FF8"/>
    <w:multiLevelType w:val="hybridMultilevel"/>
    <w:tmpl w:val="4D12FD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42364E"/>
    <w:multiLevelType w:val="hybridMultilevel"/>
    <w:tmpl w:val="06A097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5B474E"/>
    <w:multiLevelType w:val="hybridMultilevel"/>
    <w:tmpl w:val="44ACC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8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F77FA"/>
    <w:multiLevelType w:val="hybridMultilevel"/>
    <w:tmpl w:val="02F6F5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1" w15:restartNumberingAfterBreak="0">
    <w:nsid w:val="23A70703"/>
    <w:multiLevelType w:val="hybridMultilevel"/>
    <w:tmpl w:val="1F624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D576C"/>
    <w:multiLevelType w:val="hybridMultilevel"/>
    <w:tmpl w:val="15BE931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9DA5508"/>
    <w:multiLevelType w:val="hybridMultilevel"/>
    <w:tmpl w:val="936AD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C29BB"/>
    <w:multiLevelType w:val="hybridMultilevel"/>
    <w:tmpl w:val="633A2170"/>
    <w:lvl w:ilvl="0" w:tplc="35542FC6">
      <w:start w:val="2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0F4D6C"/>
    <w:multiLevelType w:val="hybridMultilevel"/>
    <w:tmpl w:val="26748202"/>
    <w:lvl w:ilvl="0" w:tplc="1CEAC0E4">
      <w:start w:val="1"/>
      <w:numFmt w:val="decimal"/>
      <w:lvlText w:val="%1."/>
      <w:lvlJc w:val="left"/>
      <w:pPr>
        <w:ind w:left="360" w:hanging="360"/>
      </w:pPr>
      <w:rPr>
        <w:rFonts w:ascii="Palatino Linotype" w:eastAsia="Calibri" w:hAnsi="Palatino Linotype" w:cs="Times New Roman"/>
      </w:rPr>
    </w:lvl>
    <w:lvl w:ilvl="1" w:tplc="0415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150DF0"/>
    <w:multiLevelType w:val="hybridMultilevel"/>
    <w:tmpl w:val="F0FE03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9151C00"/>
    <w:multiLevelType w:val="hybridMultilevel"/>
    <w:tmpl w:val="E0666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0A1C52"/>
    <w:multiLevelType w:val="hybridMultilevel"/>
    <w:tmpl w:val="F0FE031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350AB2"/>
    <w:multiLevelType w:val="hybridMultilevel"/>
    <w:tmpl w:val="D87CC5CE"/>
    <w:lvl w:ilvl="0" w:tplc="04150011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0" w15:restartNumberingAfterBreak="0">
    <w:nsid w:val="3DB62F65"/>
    <w:multiLevelType w:val="hybridMultilevel"/>
    <w:tmpl w:val="D7CE9BC2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F22393F"/>
    <w:multiLevelType w:val="hybridMultilevel"/>
    <w:tmpl w:val="E93EB8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310094"/>
    <w:multiLevelType w:val="hybridMultilevel"/>
    <w:tmpl w:val="DBA6EB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725F53"/>
    <w:multiLevelType w:val="hybridMultilevel"/>
    <w:tmpl w:val="ECD4F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B36D8E"/>
    <w:multiLevelType w:val="hybridMultilevel"/>
    <w:tmpl w:val="155492A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decimal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D0D3A95"/>
    <w:multiLevelType w:val="hybridMultilevel"/>
    <w:tmpl w:val="258CD5C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FFFFFFFF">
      <w:start w:val="1"/>
      <w:numFmt w:val="decimal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D381DBF"/>
    <w:multiLevelType w:val="hybridMultilevel"/>
    <w:tmpl w:val="5E6CC4AA"/>
    <w:lvl w:ilvl="0" w:tplc="E1C6F6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E9628DB"/>
    <w:multiLevelType w:val="hybridMultilevel"/>
    <w:tmpl w:val="3904C5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E730CB"/>
    <w:multiLevelType w:val="hybridMultilevel"/>
    <w:tmpl w:val="2BC8F5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4C5725"/>
    <w:multiLevelType w:val="hybridMultilevel"/>
    <w:tmpl w:val="FCC6D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31AF5"/>
    <w:multiLevelType w:val="hybridMultilevel"/>
    <w:tmpl w:val="DC1A6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3289D"/>
    <w:multiLevelType w:val="hybridMultilevel"/>
    <w:tmpl w:val="3EE42D92"/>
    <w:lvl w:ilvl="0" w:tplc="D8FA7E6A">
      <w:start w:val="1"/>
      <w:numFmt w:val="decimal"/>
      <w:lvlText w:val="%1."/>
      <w:lvlJc w:val="left"/>
      <w:pPr>
        <w:ind w:left="723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6D5090"/>
    <w:multiLevelType w:val="hybridMultilevel"/>
    <w:tmpl w:val="BCF8EDDE"/>
    <w:lvl w:ilvl="0" w:tplc="35542FC6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1A139DD"/>
    <w:multiLevelType w:val="hybridMultilevel"/>
    <w:tmpl w:val="308481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63B43"/>
    <w:multiLevelType w:val="hybridMultilevel"/>
    <w:tmpl w:val="F16C6560"/>
    <w:lvl w:ilvl="0" w:tplc="AE405F8A">
      <w:start w:val="1"/>
      <w:numFmt w:val="decimal"/>
      <w:lvlText w:val="%1."/>
      <w:lvlJc w:val="left"/>
      <w:pPr>
        <w:ind w:left="723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>
      <w:start w:val="1"/>
      <w:numFmt w:val="decimal"/>
      <w:lvlText w:val="%4."/>
      <w:lvlJc w:val="left"/>
      <w:pPr>
        <w:ind w:left="2392" w:hanging="360"/>
      </w:pPr>
    </w:lvl>
    <w:lvl w:ilvl="4" w:tplc="04150019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35" w15:restartNumberingAfterBreak="0">
    <w:nsid w:val="631F5AEA"/>
    <w:multiLevelType w:val="hybridMultilevel"/>
    <w:tmpl w:val="36B4247A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64950D0"/>
    <w:multiLevelType w:val="hybridMultilevel"/>
    <w:tmpl w:val="5816DF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0415000F">
      <w:start w:val="1"/>
      <w:numFmt w:val="decimal"/>
      <w:lvlText w:val="%3."/>
      <w:lvlJc w:val="left"/>
      <w:pPr>
        <w:ind w:left="1980" w:hanging="36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A714D34"/>
    <w:multiLevelType w:val="hybridMultilevel"/>
    <w:tmpl w:val="0BFE5BD6"/>
    <w:lvl w:ilvl="0" w:tplc="0D2E21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B37A61"/>
    <w:multiLevelType w:val="hybridMultilevel"/>
    <w:tmpl w:val="9D06595E"/>
    <w:lvl w:ilvl="0" w:tplc="F11AFD5E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Times New Roman" w:hint="default"/>
        <w:sz w:val="22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2E4F16"/>
    <w:multiLevelType w:val="multilevel"/>
    <w:tmpl w:val="B6B27E80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0" w15:restartNumberingAfterBreak="0">
    <w:nsid w:val="769E5D91"/>
    <w:multiLevelType w:val="multilevel"/>
    <w:tmpl w:val="2B167164"/>
    <w:name w:val="WW8Num22"/>
    <w:lvl w:ilvl="0">
      <w:start w:val="1"/>
      <w:numFmt w:val="decimal"/>
      <w:lvlText w:val="1)%1"/>
      <w:lvlJc w:val="left"/>
      <w:pPr>
        <w:tabs>
          <w:tab w:val="num" w:pos="66"/>
        </w:tabs>
        <w:ind w:left="786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66"/>
        </w:tabs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66"/>
        </w:tabs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66"/>
        </w:tabs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66"/>
        </w:tabs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6"/>
        </w:tabs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6"/>
        </w:tabs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6"/>
        </w:tabs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"/>
        </w:tabs>
        <w:ind w:left="6546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74B3DB6"/>
    <w:multiLevelType w:val="hybridMultilevel"/>
    <w:tmpl w:val="4C2E0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B460EF"/>
    <w:multiLevelType w:val="hybridMultilevel"/>
    <w:tmpl w:val="2E7CD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661099"/>
    <w:multiLevelType w:val="hybridMultilevel"/>
    <w:tmpl w:val="C3D44B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910BF8"/>
    <w:multiLevelType w:val="hybridMultilevel"/>
    <w:tmpl w:val="F74E0E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8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A7E46"/>
    <w:multiLevelType w:val="hybridMultilevel"/>
    <w:tmpl w:val="09A2E15C"/>
    <w:lvl w:ilvl="0" w:tplc="35542F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ECF114B"/>
    <w:multiLevelType w:val="hybridMultilevel"/>
    <w:tmpl w:val="BBF062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7F3A3AF3"/>
    <w:multiLevelType w:val="hybridMultilevel"/>
    <w:tmpl w:val="76B67E5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58932589">
    <w:abstractNumId w:val="39"/>
  </w:num>
  <w:num w:numId="2" w16cid:durableId="1815561727">
    <w:abstractNumId w:val="38"/>
  </w:num>
  <w:num w:numId="3" w16cid:durableId="193422687">
    <w:abstractNumId w:val="47"/>
  </w:num>
  <w:num w:numId="4" w16cid:durableId="851183885">
    <w:abstractNumId w:val="20"/>
  </w:num>
  <w:num w:numId="5" w16cid:durableId="2000617665">
    <w:abstractNumId w:val="15"/>
  </w:num>
  <w:num w:numId="6" w16cid:durableId="373316251">
    <w:abstractNumId w:val="34"/>
  </w:num>
  <w:num w:numId="7" w16cid:durableId="1034424365">
    <w:abstractNumId w:val="41"/>
  </w:num>
  <w:num w:numId="8" w16cid:durableId="978731590">
    <w:abstractNumId w:val="17"/>
  </w:num>
  <w:num w:numId="9" w16cid:durableId="920409852">
    <w:abstractNumId w:val="29"/>
  </w:num>
  <w:num w:numId="10" w16cid:durableId="1096442308">
    <w:abstractNumId w:val="36"/>
  </w:num>
  <w:num w:numId="11" w16cid:durableId="2019306236">
    <w:abstractNumId w:val="23"/>
  </w:num>
  <w:num w:numId="12" w16cid:durableId="1258825212">
    <w:abstractNumId w:val="13"/>
  </w:num>
  <w:num w:numId="13" w16cid:durableId="1656956031">
    <w:abstractNumId w:val="21"/>
  </w:num>
  <w:num w:numId="14" w16cid:durableId="1359038176">
    <w:abstractNumId w:val="7"/>
  </w:num>
  <w:num w:numId="15" w16cid:durableId="1350185379">
    <w:abstractNumId w:val="43"/>
  </w:num>
  <w:num w:numId="16" w16cid:durableId="2051025169">
    <w:abstractNumId w:val="24"/>
  </w:num>
  <w:num w:numId="17" w16cid:durableId="678191539">
    <w:abstractNumId w:val="25"/>
  </w:num>
  <w:num w:numId="18" w16cid:durableId="1807121334">
    <w:abstractNumId w:val="6"/>
  </w:num>
  <w:num w:numId="19" w16cid:durableId="1149906553">
    <w:abstractNumId w:val="42"/>
  </w:num>
  <w:num w:numId="20" w16cid:durableId="88620334">
    <w:abstractNumId w:val="37"/>
  </w:num>
  <w:num w:numId="21" w16cid:durableId="1145898983">
    <w:abstractNumId w:val="4"/>
  </w:num>
  <w:num w:numId="22" w16cid:durableId="1533958971">
    <w:abstractNumId w:val="5"/>
  </w:num>
  <w:num w:numId="23" w16cid:durableId="678434778">
    <w:abstractNumId w:val="44"/>
  </w:num>
  <w:num w:numId="24" w16cid:durableId="1122655493">
    <w:abstractNumId w:val="33"/>
  </w:num>
  <w:num w:numId="25" w16cid:durableId="1510023273">
    <w:abstractNumId w:val="2"/>
  </w:num>
  <w:num w:numId="26" w16cid:durableId="106048869">
    <w:abstractNumId w:val="28"/>
  </w:num>
  <w:num w:numId="27" w16cid:durableId="696391224">
    <w:abstractNumId w:val="8"/>
  </w:num>
  <w:num w:numId="28" w16cid:durableId="338698174">
    <w:abstractNumId w:val="10"/>
  </w:num>
  <w:num w:numId="29" w16cid:durableId="1698198058">
    <w:abstractNumId w:val="19"/>
  </w:num>
  <w:num w:numId="30" w16cid:durableId="2119371054">
    <w:abstractNumId w:val="22"/>
  </w:num>
  <w:num w:numId="31" w16cid:durableId="1794014351">
    <w:abstractNumId w:val="9"/>
  </w:num>
  <w:num w:numId="32" w16cid:durableId="10125333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02997444">
    <w:abstractNumId w:val="11"/>
  </w:num>
  <w:num w:numId="34" w16cid:durableId="1779180124">
    <w:abstractNumId w:val="35"/>
  </w:num>
  <w:num w:numId="35" w16cid:durableId="1097671966">
    <w:abstractNumId w:val="16"/>
  </w:num>
  <w:num w:numId="36" w16cid:durableId="1210730326">
    <w:abstractNumId w:val="45"/>
  </w:num>
  <w:num w:numId="37" w16cid:durableId="1039210454">
    <w:abstractNumId w:val="12"/>
  </w:num>
  <w:num w:numId="38" w16cid:durableId="979074976">
    <w:abstractNumId w:val="32"/>
  </w:num>
  <w:num w:numId="39" w16cid:durableId="1629240154">
    <w:abstractNumId w:val="14"/>
  </w:num>
  <w:num w:numId="40" w16cid:durableId="871918010">
    <w:abstractNumId w:val="26"/>
  </w:num>
  <w:num w:numId="41" w16cid:durableId="1624145760">
    <w:abstractNumId w:val="30"/>
  </w:num>
  <w:num w:numId="42" w16cid:durableId="986399815">
    <w:abstractNumId w:val="3"/>
  </w:num>
  <w:num w:numId="43" w16cid:durableId="839586108">
    <w:abstractNumId w:val="1"/>
  </w:num>
  <w:num w:numId="44" w16cid:durableId="549658848">
    <w:abstractNumId w:val="18"/>
  </w:num>
  <w:num w:numId="45" w16cid:durableId="1272778638">
    <w:abstractNumId w:val="39"/>
  </w:num>
  <w:num w:numId="46" w16cid:durableId="1366715113">
    <w:abstractNumId w:val="39"/>
  </w:num>
  <w:num w:numId="47" w16cid:durableId="928123437">
    <w:abstractNumId w:val="46"/>
  </w:num>
  <w:num w:numId="48" w16cid:durableId="774131045">
    <w:abstractNumId w:val="3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attachedTemplate r:id="rId1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6F9"/>
    <w:rsid w:val="00001C2E"/>
    <w:rsid w:val="0000278B"/>
    <w:rsid w:val="00005B5A"/>
    <w:rsid w:val="000228DB"/>
    <w:rsid w:val="00022DC2"/>
    <w:rsid w:val="00023040"/>
    <w:rsid w:val="0003343C"/>
    <w:rsid w:val="00042151"/>
    <w:rsid w:val="00051B58"/>
    <w:rsid w:val="00053A11"/>
    <w:rsid w:val="0005419C"/>
    <w:rsid w:val="0005485B"/>
    <w:rsid w:val="00055F4D"/>
    <w:rsid w:val="000643A9"/>
    <w:rsid w:val="000653ED"/>
    <w:rsid w:val="00065DA8"/>
    <w:rsid w:val="000707BA"/>
    <w:rsid w:val="00071584"/>
    <w:rsid w:val="00071AD8"/>
    <w:rsid w:val="00071E59"/>
    <w:rsid w:val="000727DC"/>
    <w:rsid w:val="00073FF5"/>
    <w:rsid w:val="00076E0D"/>
    <w:rsid w:val="0007771E"/>
    <w:rsid w:val="00083E04"/>
    <w:rsid w:val="0008776D"/>
    <w:rsid w:val="00087F97"/>
    <w:rsid w:val="00092CFE"/>
    <w:rsid w:val="000A0B5F"/>
    <w:rsid w:val="000A45AC"/>
    <w:rsid w:val="000B3DA9"/>
    <w:rsid w:val="000B764F"/>
    <w:rsid w:val="000C2A7D"/>
    <w:rsid w:val="000C7E5A"/>
    <w:rsid w:val="000D3B55"/>
    <w:rsid w:val="000D3CC1"/>
    <w:rsid w:val="000D6B27"/>
    <w:rsid w:val="000D7050"/>
    <w:rsid w:val="000D733F"/>
    <w:rsid w:val="000E1908"/>
    <w:rsid w:val="000E37C1"/>
    <w:rsid w:val="000E4C6C"/>
    <w:rsid w:val="000E7F27"/>
    <w:rsid w:val="000F030B"/>
    <w:rsid w:val="000F6F10"/>
    <w:rsid w:val="000F7682"/>
    <w:rsid w:val="000F789F"/>
    <w:rsid w:val="001000F5"/>
    <w:rsid w:val="001022B2"/>
    <w:rsid w:val="00107D7D"/>
    <w:rsid w:val="00107DC6"/>
    <w:rsid w:val="0011235A"/>
    <w:rsid w:val="00116899"/>
    <w:rsid w:val="0011697D"/>
    <w:rsid w:val="00122634"/>
    <w:rsid w:val="001260D1"/>
    <w:rsid w:val="00126EBB"/>
    <w:rsid w:val="00127C4B"/>
    <w:rsid w:val="001302F0"/>
    <w:rsid w:val="00134E09"/>
    <w:rsid w:val="00136D8A"/>
    <w:rsid w:val="0014162F"/>
    <w:rsid w:val="00146834"/>
    <w:rsid w:val="001470FD"/>
    <w:rsid w:val="00155953"/>
    <w:rsid w:val="00155E94"/>
    <w:rsid w:val="00164B7E"/>
    <w:rsid w:val="00173C07"/>
    <w:rsid w:val="00177D12"/>
    <w:rsid w:val="00181B92"/>
    <w:rsid w:val="001A2340"/>
    <w:rsid w:val="001A4958"/>
    <w:rsid w:val="001B0893"/>
    <w:rsid w:val="001B1C8B"/>
    <w:rsid w:val="001B4EA5"/>
    <w:rsid w:val="001B55AE"/>
    <w:rsid w:val="001B6B56"/>
    <w:rsid w:val="001C5DC9"/>
    <w:rsid w:val="001D0A76"/>
    <w:rsid w:val="001D2142"/>
    <w:rsid w:val="001D4074"/>
    <w:rsid w:val="001E1EC6"/>
    <w:rsid w:val="001E6407"/>
    <w:rsid w:val="001F220F"/>
    <w:rsid w:val="001F33A3"/>
    <w:rsid w:val="001F565D"/>
    <w:rsid w:val="001F79C0"/>
    <w:rsid w:val="00205A4B"/>
    <w:rsid w:val="002102AC"/>
    <w:rsid w:val="00221B83"/>
    <w:rsid w:val="00230D55"/>
    <w:rsid w:val="00231A97"/>
    <w:rsid w:val="00246784"/>
    <w:rsid w:val="00251A06"/>
    <w:rsid w:val="00253C77"/>
    <w:rsid w:val="00253D09"/>
    <w:rsid w:val="002542BF"/>
    <w:rsid w:val="00255CDC"/>
    <w:rsid w:val="00260186"/>
    <w:rsid w:val="002633CF"/>
    <w:rsid w:val="002646A9"/>
    <w:rsid w:val="002663C7"/>
    <w:rsid w:val="0026708D"/>
    <w:rsid w:val="00272C0D"/>
    <w:rsid w:val="00280FE5"/>
    <w:rsid w:val="0028503F"/>
    <w:rsid w:val="00290625"/>
    <w:rsid w:val="002962DC"/>
    <w:rsid w:val="00296493"/>
    <w:rsid w:val="002A2777"/>
    <w:rsid w:val="002A3260"/>
    <w:rsid w:val="002A7E6E"/>
    <w:rsid w:val="002B2054"/>
    <w:rsid w:val="002B2492"/>
    <w:rsid w:val="002B288C"/>
    <w:rsid w:val="002B4B0E"/>
    <w:rsid w:val="002C426A"/>
    <w:rsid w:val="002D2360"/>
    <w:rsid w:val="002D2D08"/>
    <w:rsid w:val="002E0072"/>
    <w:rsid w:val="002E2687"/>
    <w:rsid w:val="002E4FC4"/>
    <w:rsid w:val="002E5E46"/>
    <w:rsid w:val="002E7461"/>
    <w:rsid w:val="002F0AD2"/>
    <w:rsid w:val="002F4DDC"/>
    <w:rsid w:val="00301F7B"/>
    <w:rsid w:val="00304D4F"/>
    <w:rsid w:val="00306AA0"/>
    <w:rsid w:val="003235F7"/>
    <w:rsid w:val="00326CAF"/>
    <w:rsid w:val="0033361A"/>
    <w:rsid w:val="0033492C"/>
    <w:rsid w:val="003370DE"/>
    <w:rsid w:val="00341F1E"/>
    <w:rsid w:val="00344190"/>
    <w:rsid w:val="00352527"/>
    <w:rsid w:val="00354730"/>
    <w:rsid w:val="00357A7F"/>
    <w:rsid w:val="00366B7F"/>
    <w:rsid w:val="003701E9"/>
    <w:rsid w:val="003753A4"/>
    <w:rsid w:val="00376361"/>
    <w:rsid w:val="00382895"/>
    <w:rsid w:val="003834A8"/>
    <w:rsid w:val="0038398B"/>
    <w:rsid w:val="003941EF"/>
    <w:rsid w:val="003969F3"/>
    <w:rsid w:val="003B3E51"/>
    <w:rsid w:val="003B4084"/>
    <w:rsid w:val="003B7374"/>
    <w:rsid w:val="003C4A66"/>
    <w:rsid w:val="003C5DDC"/>
    <w:rsid w:val="003D0D0B"/>
    <w:rsid w:val="003D3130"/>
    <w:rsid w:val="003D5815"/>
    <w:rsid w:val="003D5A9C"/>
    <w:rsid w:val="003D7A84"/>
    <w:rsid w:val="003E0811"/>
    <w:rsid w:val="003E35BA"/>
    <w:rsid w:val="003E5321"/>
    <w:rsid w:val="003E74DE"/>
    <w:rsid w:val="003E788F"/>
    <w:rsid w:val="003F0776"/>
    <w:rsid w:val="003F184D"/>
    <w:rsid w:val="003F7990"/>
    <w:rsid w:val="00400899"/>
    <w:rsid w:val="00400950"/>
    <w:rsid w:val="00403D3B"/>
    <w:rsid w:val="0040798F"/>
    <w:rsid w:val="0041680C"/>
    <w:rsid w:val="0042529D"/>
    <w:rsid w:val="00426C47"/>
    <w:rsid w:val="004319A3"/>
    <w:rsid w:val="00435D33"/>
    <w:rsid w:val="00437DB3"/>
    <w:rsid w:val="00442B71"/>
    <w:rsid w:val="00447326"/>
    <w:rsid w:val="00447336"/>
    <w:rsid w:val="00453B81"/>
    <w:rsid w:val="00453CA0"/>
    <w:rsid w:val="00455CD9"/>
    <w:rsid w:val="0046237D"/>
    <w:rsid w:val="00465F33"/>
    <w:rsid w:val="004675C3"/>
    <w:rsid w:val="00474B21"/>
    <w:rsid w:val="0047674E"/>
    <w:rsid w:val="00476836"/>
    <w:rsid w:val="00481DD3"/>
    <w:rsid w:val="0048350F"/>
    <w:rsid w:val="00483AC2"/>
    <w:rsid w:val="00491984"/>
    <w:rsid w:val="00497CD7"/>
    <w:rsid w:val="004A17D1"/>
    <w:rsid w:val="004A1EF3"/>
    <w:rsid w:val="004B010A"/>
    <w:rsid w:val="004B07EE"/>
    <w:rsid w:val="004B5616"/>
    <w:rsid w:val="004D17F9"/>
    <w:rsid w:val="004D1B66"/>
    <w:rsid w:val="004E2634"/>
    <w:rsid w:val="004E3A8B"/>
    <w:rsid w:val="004F4BE8"/>
    <w:rsid w:val="004F52E4"/>
    <w:rsid w:val="0050099F"/>
    <w:rsid w:val="00501C31"/>
    <w:rsid w:val="005117E9"/>
    <w:rsid w:val="00512669"/>
    <w:rsid w:val="00515084"/>
    <w:rsid w:val="0051536E"/>
    <w:rsid w:val="005171D5"/>
    <w:rsid w:val="0051773C"/>
    <w:rsid w:val="005222F2"/>
    <w:rsid w:val="0052307F"/>
    <w:rsid w:val="00527076"/>
    <w:rsid w:val="00546FDD"/>
    <w:rsid w:val="005478B9"/>
    <w:rsid w:val="005534F3"/>
    <w:rsid w:val="0055626E"/>
    <w:rsid w:val="00561B8B"/>
    <w:rsid w:val="00561CF9"/>
    <w:rsid w:val="00563F67"/>
    <w:rsid w:val="00563FC8"/>
    <w:rsid w:val="00564956"/>
    <w:rsid w:val="00567946"/>
    <w:rsid w:val="00567E31"/>
    <w:rsid w:val="005700AC"/>
    <w:rsid w:val="00570566"/>
    <w:rsid w:val="00580898"/>
    <w:rsid w:val="00581645"/>
    <w:rsid w:val="00581C60"/>
    <w:rsid w:val="005863A8"/>
    <w:rsid w:val="00586A71"/>
    <w:rsid w:val="00587B9C"/>
    <w:rsid w:val="00591827"/>
    <w:rsid w:val="005A2B0F"/>
    <w:rsid w:val="005B3677"/>
    <w:rsid w:val="005B3D73"/>
    <w:rsid w:val="005B4736"/>
    <w:rsid w:val="005B5781"/>
    <w:rsid w:val="005C056C"/>
    <w:rsid w:val="005C0E60"/>
    <w:rsid w:val="005C4290"/>
    <w:rsid w:val="005C6520"/>
    <w:rsid w:val="005D0C71"/>
    <w:rsid w:val="005D65BD"/>
    <w:rsid w:val="005E4705"/>
    <w:rsid w:val="005F37E1"/>
    <w:rsid w:val="005F3849"/>
    <w:rsid w:val="005F3EC2"/>
    <w:rsid w:val="005F5CE5"/>
    <w:rsid w:val="00601239"/>
    <w:rsid w:val="00606BA3"/>
    <w:rsid w:val="00606C83"/>
    <w:rsid w:val="00610F35"/>
    <w:rsid w:val="00612A4B"/>
    <w:rsid w:val="00616106"/>
    <w:rsid w:val="006223A6"/>
    <w:rsid w:val="00625AEB"/>
    <w:rsid w:val="006275D9"/>
    <w:rsid w:val="0063560C"/>
    <w:rsid w:val="00640DFC"/>
    <w:rsid w:val="006418CB"/>
    <w:rsid w:val="00647A04"/>
    <w:rsid w:val="00647BE0"/>
    <w:rsid w:val="0066737D"/>
    <w:rsid w:val="006675DC"/>
    <w:rsid w:val="006702D7"/>
    <w:rsid w:val="006737A8"/>
    <w:rsid w:val="006753A6"/>
    <w:rsid w:val="006756D1"/>
    <w:rsid w:val="00680CF1"/>
    <w:rsid w:val="00686557"/>
    <w:rsid w:val="006947F7"/>
    <w:rsid w:val="006968BE"/>
    <w:rsid w:val="006A036B"/>
    <w:rsid w:val="006A0C8D"/>
    <w:rsid w:val="006A1795"/>
    <w:rsid w:val="006A1B55"/>
    <w:rsid w:val="006A3A77"/>
    <w:rsid w:val="006A7A8A"/>
    <w:rsid w:val="006B53F1"/>
    <w:rsid w:val="006B5507"/>
    <w:rsid w:val="006B5A43"/>
    <w:rsid w:val="006B697A"/>
    <w:rsid w:val="006C0070"/>
    <w:rsid w:val="006C6181"/>
    <w:rsid w:val="006D2258"/>
    <w:rsid w:val="006D247D"/>
    <w:rsid w:val="006D5ADE"/>
    <w:rsid w:val="006E2FA3"/>
    <w:rsid w:val="006E40DF"/>
    <w:rsid w:val="006E611D"/>
    <w:rsid w:val="006F5028"/>
    <w:rsid w:val="006F5671"/>
    <w:rsid w:val="006F7601"/>
    <w:rsid w:val="00700DD2"/>
    <w:rsid w:val="00704CE3"/>
    <w:rsid w:val="0071026C"/>
    <w:rsid w:val="0071310F"/>
    <w:rsid w:val="00713525"/>
    <w:rsid w:val="00721B27"/>
    <w:rsid w:val="00721E37"/>
    <w:rsid w:val="0072693F"/>
    <w:rsid w:val="00727F3E"/>
    <w:rsid w:val="00740877"/>
    <w:rsid w:val="00744ED4"/>
    <w:rsid w:val="00745B78"/>
    <w:rsid w:val="00747A05"/>
    <w:rsid w:val="007608E2"/>
    <w:rsid w:val="00760D67"/>
    <w:rsid w:val="00762951"/>
    <w:rsid w:val="00772AB5"/>
    <w:rsid w:val="00773193"/>
    <w:rsid w:val="0077368A"/>
    <w:rsid w:val="00773F5B"/>
    <w:rsid w:val="007749A6"/>
    <w:rsid w:val="007837D6"/>
    <w:rsid w:val="007878EC"/>
    <w:rsid w:val="00793F38"/>
    <w:rsid w:val="007945DC"/>
    <w:rsid w:val="007956F9"/>
    <w:rsid w:val="00796F7E"/>
    <w:rsid w:val="007A2353"/>
    <w:rsid w:val="007A78E1"/>
    <w:rsid w:val="007B00A6"/>
    <w:rsid w:val="007B266D"/>
    <w:rsid w:val="007C04FD"/>
    <w:rsid w:val="007C33C5"/>
    <w:rsid w:val="007C4017"/>
    <w:rsid w:val="007C6D8D"/>
    <w:rsid w:val="007D5A6B"/>
    <w:rsid w:val="007E26A3"/>
    <w:rsid w:val="007E5C69"/>
    <w:rsid w:val="007E79F9"/>
    <w:rsid w:val="007F3869"/>
    <w:rsid w:val="00804619"/>
    <w:rsid w:val="00805D1B"/>
    <w:rsid w:val="00810045"/>
    <w:rsid w:val="00814939"/>
    <w:rsid w:val="00817EE2"/>
    <w:rsid w:val="00820D71"/>
    <w:rsid w:val="008303AB"/>
    <w:rsid w:val="00830B3A"/>
    <w:rsid w:val="008359FB"/>
    <w:rsid w:val="00841C9E"/>
    <w:rsid w:val="0084273F"/>
    <w:rsid w:val="00844E89"/>
    <w:rsid w:val="00845B02"/>
    <w:rsid w:val="00846B86"/>
    <w:rsid w:val="008507A1"/>
    <w:rsid w:val="00850CA3"/>
    <w:rsid w:val="008518D1"/>
    <w:rsid w:val="00852A27"/>
    <w:rsid w:val="008530CD"/>
    <w:rsid w:val="008543B2"/>
    <w:rsid w:val="00865A2B"/>
    <w:rsid w:val="00872B52"/>
    <w:rsid w:val="00876BD4"/>
    <w:rsid w:val="00877171"/>
    <w:rsid w:val="0088087D"/>
    <w:rsid w:val="00887C1F"/>
    <w:rsid w:val="00891C27"/>
    <w:rsid w:val="00894803"/>
    <w:rsid w:val="00894DE3"/>
    <w:rsid w:val="008A33CC"/>
    <w:rsid w:val="008A4955"/>
    <w:rsid w:val="008A5172"/>
    <w:rsid w:val="008A7C7E"/>
    <w:rsid w:val="008B5EA1"/>
    <w:rsid w:val="008B66CD"/>
    <w:rsid w:val="008C0785"/>
    <w:rsid w:val="008C4B4E"/>
    <w:rsid w:val="008C76F5"/>
    <w:rsid w:val="008D1364"/>
    <w:rsid w:val="008E49C8"/>
    <w:rsid w:val="008E52CC"/>
    <w:rsid w:val="008F348E"/>
    <w:rsid w:val="008F3DF4"/>
    <w:rsid w:val="008F6728"/>
    <w:rsid w:val="00911ABF"/>
    <w:rsid w:val="00916D3D"/>
    <w:rsid w:val="00921120"/>
    <w:rsid w:val="00924AAB"/>
    <w:rsid w:val="00927AD2"/>
    <w:rsid w:val="00931CE5"/>
    <w:rsid w:val="00933A1F"/>
    <w:rsid w:val="00937F84"/>
    <w:rsid w:val="00952F44"/>
    <w:rsid w:val="009538EF"/>
    <w:rsid w:val="00953F2B"/>
    <w:rsid w:val="0095404A"/>
    <w:rsid w:val="00954D66"/>
    <w:rsid w:val="00954F6E"/>
    <w:rsid w:val="00965040"/>
    <w:rsid w:val="00965AD0"/>
    <w:rsid w:val="0096600C"/>
    <w:rsid w:val="00966078"/>
    <w:rsid w:val="00967951"/>
    <w:rsid w:val="0097232E"/>
    <w:rsid w:val="00975B26"/>
    <w:rsid w:val="009809AF"/>
    <w:rsid w:val="0098396F"/>
    <w:rsid w:val="0098455C"/>
    <w:rsid w:val="00986D69"/>
    <w:rsid w:val="00991821"/>
    <w:rsid w:val="00995188"/>
    <w:rsid w:val="00995EA5"/>
    <w:rsid w:val="009961C0"/>
    <w:rsid w:val="009A4AEB"/>
    <w:rsid w:val="009A4CEB"/>
    <w:rsid w:val="009A5B66"/>
    <w:rsid w:val="009B47CC"/>
    <w:rsid w:val="009B7689"/>
    <w:rsid w:val="009B7928"/>
    <w:rsid w:val="009C0681"/>
    <w:rsid w:val="009D3692"/>
    <w:rsid w:val="009D4C33"/>
    <w:rsid w:val="009D5F03"/>
    <w:rsid w:val="009E1312"/>
    <w:rsid w:val="009E535B"/>
    <w:rsid w:val="009E54FB"/>
    <w:rsid w:val="009E5E32"/>
    <w:rsid w:val="009F091D"/>
    <w:rsid w:val="009F3870"/>
    <w:rsid w:val="009F3BE4"/>
    <w:rsid w:val="009F40A5"/>
    <w:rsid w:val="009F75E1"/>
    <w:rsid w:val="00A03A9B"/>
    <w:rsid w:val="00A13EBC"/>
    <w:rsid w:val="00A2303E"/>
    <w:rsid w:val="00A232A8"/>
    <w:rsid w:val="00A264D2"/>
    <w:rsid w:val="00A337CD"/>
    <w:rsid w:val="00A37A25"/>
    <w:rsid w:val="00A52D0B"/>
    <w:rsid w:val="00A54266"/>
    <w:rsid w:val="00A54885"/>
    <w:rsid w:val="00A564EA"/>
    <w:rsid w:val="00A565C8"/>
    <w:rsid w:val="00A56B83"/>
    <w:rsid w:val="00A60397"/>
    <w:rsid w:val="00A605C2"/>
    <w:rsid w:val="00A63474"/>
    <w:rsid w:val="00A64973"/>
    <w:rsid w:val="00A64EE8"/>
    <w:rsid w:val="00A70A3A"/>
    <w:rsid w:val="00A72EFF"/>
    <w:rsid w:val="00A76376"/>
    <w:rsid w:val="00A77D01"/>
    <w:rsid w:val="00A84200"/>
    <w:rsid w:val="00A87E17"/>
    <w:rsid w:val="00A906F2"/>
    <w:rsid w:val="00A90BCC"/>
    <w:rsid w:val="00A91286"/>
    <w:rsid w:val="00A9370B"/>
    <w:rsid w:val="00AA02E5"/>
    <w:rsid w:val="00AA364F"/>
    <w:rsid w:val="00AA4357"/>
    <w:rsid w:val="00AA4797"/>
    <w:rsid w:val="00AA5926"/>
    <w:rsid w:val="00AB060C"/>
    <w:rsid w:val="00AB6A10"/>
    <w:rsid w:val="00AC12A0"/>
    <w:rsid w:val="00AC1877"/>
    <w:rsid w:val="00AC1906"/>
    <w:rsid w:val="00AC194B"/>
    <w:rsid w:val="00AC26A9"/>
    <w:rsid w:val="00AC2C27"/>
    <w:rsid w:val="00AD084C"/>
    <w:rsid w:val="00AD131A"/>
    <w:rsid w:val="00AE1F75"/>
    <w:rsid w:val="00AE1F85"/>
    <w:rsid w:val="00AE2945"/>
    <w:rsid w:val="00AE3C72"/>
    <w:rsid w:val="00AE3D76"/>
    <w:rsid w:val="00AF59F7"/>
    <w:rsid w:val="00B00EBD"/>
    <w:rsid w:val="00B0159F"/>
    <w:rsid w:val="00B07CF3"/>
    <w:rsid w:val="00B227C4"/>
    <w:rsid w:val="00B334D0"/>
    <w:rsid w:val="00B33840"/>
    <w:rsid w:val="00B35518"/>
    <w:rsid w:val="00B40D8B"/>
    <w:rsid w:val="00B42C28"/>
    <w:rsid w:val="00B47B5A"/>
    <w:rsid w:val="00B5093D"/>
    <w:rsid w:val="00B50BFB"/>
    <w:rsid w:val="00B51CF5"/>
    <w:rsid w:val="00B54F7E"/>
    <w:rsid w:val="00B62E6D"/>
    <w:rsid w:val="00B70571"/>
    <w:rsid w:val="00B70ED0"/>
    <w:rsid w:val="00B71417"/>
    <w:rsid w:val="00B72AC5"/>
    <w:rsid w:val="00B73C38"/>
    <w:rsid w:val="00B808A6"/>
    <w:rsid w:val="00B83B73"/>
    <w:rsid w:val="00B8436F"/>
    <w:rsid w:val="00B92965"/>
    <w:rsid w:val="00B97296"/>
    <w:rsid w:val="00B97D27"/>
    <w:rsid w:val="00BA6FD0"/>
    <w:rsid w:val="00BB13CD"/>
    <w:rsid w:val="00BB6E87"/>
    <w:rsid w:val="00BB794A"/>
    <w:rsid w:val="00BC0630"/>
    <w:rsid w:val="00BC43F0"/>
    <w:rsid w:val="00BC64AE"/>
    <w:rsid w:val="00BC7AD3"/>
    <w:rsid w:val="00BD1AEB"/>
    <w:rsid w:val="00BE0119"/>
    <w:rsid w:val="00BE1B64"/>
    <w:rsid w:val="00BE3068"/>
    <w:rsid w:val="00BE6338"/>
    <w:rsid w:val="00BE76E5"/>
    <w:rsid w:val="00BE7DDE"/>
    <w:rsid w:val="00BE7F35"/>
    <w:rsid w:val="00BF2DF4"/>
    <w:rsid w:val="00BF3D19"/>
    <w:rsid w:val="00BF4702"/>
    <w:rsid w:val="00C04D6E"/>
    <w:rsid w:val="00C055CD"/>
    <w:rsid w:val="00C163FF"/>
    <w:rsid w:val="00C1792D"/>
    <w:rsid w:val="00C21A4F"/>
    <w:rsid w:val="00C226A6"/>
    <w:rsid w:val="00C226ED"/>
    <w:rsid w:val="00C233F9"/>
    <w:rsid w:val="00C24B13"/>
    <w:rsid w:val="00C30C0E"/>
    <w:rsid w:val="00C41010"/>
    <w:rsid w:val="00C41520"/>
    <w:rsid w:val="00C42653"/>
    <w:rsid w:val="00C42C01"/>
    <w:rsid w:val="00C4325C"/>
    <w:rsid w:val="00C464B9"/>
    <w:rsid w:val="00C5135C"/>
    <w:rsid w:val="00C53EE1"/>
    <w:rsid w:val="00C65CD5"/>
    <w:rsid w:val="00C708B9"/>
    <w:rsid w:val="00C70E52"/>
    <w:rsid w:val="00C72078"/>
    <w:rsid w:val="00C81BDA"/>
    <w:rsid w:val="00C83854"/>
    <w:rsid w:val="00C9057F"/>
    <w:rsid w:val="00C90D08"/>
    <w:rsid w:val="00C91AF6"/>
    <w:rsid w:val="00C92245"/>
    <w:rsid w:val="00C928F7"/>
    <w:rsid w:val="00C94F2A"/>
    <w:rsid w:val="00C96353"/>
    <w:rsid w:val="00C9749D"/>
    <w:rsid w:val="00CA13E0"/>
    <w:rsid w:val="00CA3267"/>
    <w:rsid w:val="00CA4CFF"/>
    <w:rsid w:val="00CB03A1"/>
    <w:rsid w:val="00CB2729"/>
    <w:rsid w:val="00CB4FB1"/>
    <w:rsid w:val="00CB5680"/>
    <w:rsid w:val="00CC1F31"/>
    <w:rsid w:val="00CC38D0"/>
    <w:rsid w:val="00CC53E2"/>
    <w:rsid w:val="00CD0C13"/>
    <w:rsid w:val="00CD33FF"/>
    <w:rsid w:val="00CD69B8"/>
    <w:rsid w:val="00CD7D88"/>
    <w:rsid w:val="00CE2E96"/>
    <w:rsid w:val="00CE4BF8"/>
    <w:rsid w:val="00CF093A"/>
    <w:rsid w:val="00CF21FF"/>
    <w:rsid w:val="00CF330D"/>
    <w:rsid w:val="00CF7477"/>
    <w:rsid w:val="00D005FC"/>
    <w:rsid w:val="00D05F9C"/>
    <w:rsid w:val="00D1489D"/>
    <w:rsid w:val="00D156E9"/>
    <w:rsid w:val="00D167B2"/>
    <w:rsid w:val="00D20828"/>
    <w:rsid w:val="00D2257A"/>
    <w:rsid w:val="00D23755"/>
    <w:rsid w:val="00D239C1"/>
    <w:rsid w:val="00D2644E"/>
    <w:rsid w:val="00D27943"/>
    <w:rsid w:val="00D30446"/>
    <w:rsid w:val="00D31650"/>
    <w:rsid w:val="00D31861"/>
    <w:rsid w:val="00D3796E"/>
    <w:rsid w:val="00D416BC"/>
    <w:rsid w:val="00D42026"/>
    <w:rsid w:val="00D44312"/>
    <w:rsid w:val="00D44909"/>
    <w:rsid w:val="00D50C61"/>
    <w:rsid w:val="00D51302"/>
    <w:rsid w:val="00D52852"/>
    <w:rsid w:val="00D54887"/>
    <w:rsid w:val="00D54BC3"/>
    <w:rsid w:val="00D61FFB"/>
    <w:rsid w:val="00D623C8"/>
    <w:rsid w:val="00D63812"/>
    <w:rsid w:val="00D647DB"/>
    <w:rsid w:val="00D65202"/>
    <w:rsid w:val="00D67DDC"/>
    <w:rsid w:val="00D74EBB"/>
    <w:rsid w:val="00D75B2B"/>
    <w:rsid w:val="00D75BB4"/>
    <w:rsid w:val="00D83CE9"/>
    <w:rsid w:val="00D8494F"/>
    <w:rsid w:val="00D85281"/>
    <w:rsid w:val="00D87245"/>
    <w:rsid w:val="00D94492"/>
    <w:rsid w:val="00D9528E"/>
    <w:rsid w:val="00D95F0F"/>
    <w:rsid w:val="00D96024"/>
    <w:rsid w:val="00DA01C8"/>
    <w:rsid w:val="00DA3599"/>
    <w:rsid w:val="00DA7E9F"/>
    <w:rsid w:val="00DB375E"/>
    <w:rsid w:val="00DB5DEF"/>
    <w:rsid w:val="00DB6D34"/>
    <w:rsid w:val="00DC0118"/>
    <w:rsid w:val="00DC0164"/>
    <w:rsid w:val="00DC5A43"/>
    <w:rsid w:val="00DC7A2F"/>
    <w:rsid w:val="00DD14B5"/>
    <w:rsid w:val="00DD4F7C"/>
    <w:rsid w:val="00DD6F09"/>
    <w:rsid w:val="00DE7F58"/>
    <w:rsid w:val="00DF3AD8"/>
    <w:rsid w:val="00DF753C"/>
    <w:rsid w:val="00DF769B"/>
    <w:rsid w:val="00E06BBE"/>
    <w:rsid w:val="00E077F2"/>
    <w:rsid w:val="00E161C3"/>
    <w:rsid w:val="00E25232"/>
    <w:rsid w:val="00E2742C"/>
    <w:rsid w:val="00E27B07"/>
    <w:rsid w:val="00E318F3"/>
    <w:rsid w:val="00E33AEA"/>
    <w:rsid w:val="00E351AD"/>
    <w:rsid w:val="00E4189C"/>
    <w:rsid w:val="00E439DA"/>
    <w:rsid w:val="00E477A1"/>
    <w:rsid w:val="00E537C6"/>
    <w:rsid w:val="00E5600A"/>
    <w:rsid w:val="00E65218"/>
    <w:rsid w:val="00E6589E"/>
    <w:rsid w:val="00E758EE"/>
    <w:rsid w:val="00E82159"/>
    <w:rsid w:val="00E84B15"/>
    <w:rsid w:val="00E867C4"/>
    <w:rsid w:val="00E86CA1"/>
    <w:rsid w:val="00E8793B"/>
    <w:rsid w:val="00E96A86"/>
    <w:rsid w:val="00EA158C"/>
    <w:rsid w:val="00EA5AD8"/>
    <w:rsid w:val="00EA7AD9"/>
    <w:rsid w:val="00EA7D9E"/>
    <w:rsid w:val="00EB073D"/>
    <w:rsid w:val="00EB16CA"/>
    <w:rsid w:val="00EB21DE"/>
    <w:rsid w:val="00EB3148"/>
    <w:rsid w:val="00EB4FCB"/>
    <w:rsid w:val="00EB777F"/>
    <w:rsid w:val="00EC2D62"/>
    <w:rsid w:val="00EC3068"/>
    <w:rsid w:val="00EC6BBB"/>
    <w:rsid w:val="00ED260B"/>
    <w:rsid w:val="00ED3622"/>
    <w:rsid w:val="00ED66AE"/>
    <w:rsid w:val="00EE32E9"/>
    <w:rsid w:val="00EE3E03"/>
    <w:rsid w:val="00EF0C52"/>
    <w:rsid w:val="00EF5699"/>
    <w:rsid w:val="00EF79E6"/>
    <w:rsid w:val="00EF7EFB"/>
    <w:rsid w:val="00F065C2"/>
    <w:rsid w:val="00F06F2F"/>
    <w:rsid w:val="00F0794D"/>
    <w:rsid w:val="00F168C4"/>
    <w:rsid w:val="00F16CB4"/>
    <w:rsid w:val="00F22F90"/>
    <w:rsid w:val="00F24988"/>
    <w:rsid w:val="00F24CA5"/>
    <w:rsid w:val="00F25E37"/>
    <w:rsid w:val="00F263B3"/>
    <w:rsid w:val="00F26C14"/>
    <w:rsid w:val="00F26FD9"/>
    <w:rsid w:val="00F277B7"/>
    <w:rsid w:val="00F37AF4"/>
    <w:rsid w:val="00F37EA9"/>
    <w:rsid w:val="00F4399E"/>
    <w:rsid w:val="00F52353"/>
    <w:rsid w:val="00F6244F"/>
    <w:rsid w:val="00F63591"/>
    <w:rsid w:val="00F63FAF"/>
    <w:rsid w:val="00F64F12"/>
    <w:rsid w:val="00F71299"/>
    <w:rsid w:val="00F7176D"/>
    <w:rsid w:val="00F757A0"/>
    <w:rsid w:val="00F8503D"/>
    <w:rsid w:val="00F910AF"/>
    <w:rsid w:val="00F95E60"/>
    <w:rsid w:val="00FA17A0"/>
    <w:rsid w:val="00FA27EB"/>
    <w:rsid w:val="00FA2E85"/>
    <w:rsid w:val="00FB023A"/>
    <w:rsid w:val="00FB1711"/>
    <w:rsid w:val="00FB23F4"/>
    <w:rsid w:val="00FB27E7"/>
    <w:rsid w:val="00FB4016"/>
    <w:rsid w:val="00FC101D"/>
    <w:rsid w:val="00FC5982"/>
    <w:rsid w:val="00FD1931"/>
    <w:rsid w:val="00FE3A48"/>
    <w:rsid w:val="00FE41DE"/>
    <w:rsid w:val="00FE4C15"/>
    <w:rsid w:val="00FE5695"/>
    <w:rsid w:val="00FF1B0D"/>
    <w:rsid w:val="00FF23C3"/>
    <w:rsid w:val="00FF4D9B"/>
    <w:rsid w:val="00FF7821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8758"/>
  <w15:chartTrackingRefBased/>
  <w15:docId w15:val="{B31739FD-C250-42B7-A5DD-62C4696A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312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96353"/>
    <w:pPr>
      <w:keepNext/>
      <w:spacing w:before="240" w:after="0" w:line="240" w:lineRule="auto"/>
      <w:jc w:val="center"/>
      <w:outlineLvl w:val="0"/>
    </w:pPr>
    <w:rPr>
      <w:rFonts w:ascii="Palatino Linotype" w:eastAsia="Times New Roman" w:hAnsi="Palatino Linotype"/>
      <w:b/>
      <w:caps/>
      <w:kern w:val="28"/>
      <w:sz w:val="24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C96353"/>
    <w:pPr>
      <w:keepNext/>
      <w:spacing w:after="360" w:line="240" w:lineRule="auto"/>
      <w:jc w:val="center"/>
      <w:outlineLvl w:val="1"/>
    </w:pPr>
    <w:rPr>
      <w:rFonts w:ascii="Palatino Linotype" w:eastAsia="Times New Roman" w:hAnsi="Palatino Linotype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70ED0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lorowalistaakcent11">
    <w:name w:val="Kolorowa lista — akcent 11"/>
    <w:basedOn w:val="Normalny"/>
    <w:uiPriority w:val="34"/>
    <w:qFormat/>
    <w:rsid w:val="00B8436F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84C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AD084C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uiPriority w:val="99"/>
    <w:semiHidden/>
    <w:unhideWhenUsed/>
    <w:rsid w:val="00AD0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84C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D08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8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D084C"/>
    <w:rPr>
      <w:b/>
      <w:bCs/>
      <w:lang w:eastAsia="en-US"/>
    </w:rPr>
  </w:style>
  <w:style w:type="paragraph" w:customStyle="1" w:styleId="Akapitzlist1">
    <w:name w:val="Akapit z listą1"/>
    <w:basedOn w:val="Normalny"/>
    <w:rsid w:val="00426C47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eastAsia="pl-PL"/>
    </w:rPr>
  </w:style>
  <w:style w:type="character" w:customStyle="1" w:styleId="Nagwek1Znak">
    <w:name w:val="Nagłówek 1 Znak"/>
    <w:link w:val="Nagwek1"/>
    <w:rsid w:val="00C96353"/>
    <w:rPr>
      <w:rFonts w:ascii="Palatino Linotype" w:eastAsia="Times New Roman" w:hAnsi="Palatino Linotype"/>
      <w:b/>
      <w:caps/>
      <w:kern w:val="28"/>
      <w:sz w:val="24"/>
    </w:rPr>
  </w:style>
  <w:style w:type="character" w:customStyle="1" w:styleId="Nagwek2Znak">
    <w:name w:val="Nagłówek 2 Znak"/>
    <w:link w:val="Nagwek2"/>
    <w:rsid w:val="00C96353"/>
    <w:rPr>
      <w:rFonts w:ascii="Palatino Linotype" w:eastAsia="Times New Roman" w:hAnsi="Palatino Linotype"/>
      <w:sz w:val="22"/>
    </w:rPr>
  </w:style>
  <w:style w:type="paragraph" w:customStyle="1" w:styleId="tekstlitera">
    <w:name w:val="tekst litera"/>
    <w:basedOn w:val="Normalny"/>
    <w:rsid w:val="00C96353"/>
    <w:pPr>
      <w:numPr>
        <w:ilvl w:val="4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96353"/>
    <w:pPr>
      <w:keepNext/>
      <w:numPr>
        <w:numId w:val="1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96353"/>
    <w:pPr>
      <w:keepNext/>
      <w:numPr>
        <w:ilvl w:val="1"/>
        <w:numId w:val="1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link w:val="tekstpunktZnak"/>
    <w:rsid w:val="00C96353"/>
    <w:pPr>
      <w:numPr>
        <w:ilvl w:val="3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C96353"/>
    <w:pPr>
      <w:numPr>
        <w:ilvl w:val="2"/>
        <w:numId w:val="1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Akapitzlist2">
    <w:name w:val="Akapit z listą2"/>
    <w:basedOn w:val="Normalny"/>
    <w:rsid w:val="006F5671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kern w:val="1"/>
      <w:sz w:val="20"/>
      <w:szCs w:val="20"/>
      <w:lang w:eastAsia="pl-PL"/>
    </w:rPr>
  </w:style>
  <w:style w:type="character" w:styleId="Hipercze">
    <w:name w:val="Hyperlink"/>
    <w:uiPriority w:val="99"/>
    <w:unhideWhenUsed/>
    <w:rsid w:val="00F26FD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F753C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"/>
    <w:basedOn w:val="Normalny"/>
    <w:link w:val="AkapitzlistZnak"/>
    <w:uiPriority w:val="34"/>
    <w:qFormat/>
    <w:rsid w:val="007749A6"/>
    <w:pPr>
      <w:spacing w:after="200" w:line="276" w:lineRule="auto"/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749A6"/>
    <w:rPr>
      <w:sz w:val="22"/>
      <w:szCs w:val="22"/>
      <w:lang w:val="en-US" w:eastAsia="en-US"/>
    </w:rPr>
  </w:style>
  <w:style w:type="paragraph" w:styleId="Poprawka">
    <w:name w:val="Revision"/>
    <w:hidden/>
    <w:uiPriority w:val="71"/>
    <w:unhideWhenUsed/>
    <w:rsid w:val="00E86CA1"/>
    <w:rPr>
      <w:sz w:val="22"/>
      <w:szCs w:val="22"/>
      <w:lang w:eastAsia="en-US"/>
    </w:rPr>
  </w:style>
  <w:style w:type="paragraph" w:customStyle="1" w:styleId="xmsonormal">
    <w:name w:val="x_msonormal"/>
    <w:basedOn w:val="Normalny"/>
    <w:rsid w:val="00A56B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unktZnak">
    <w:name w:val="tekst punkt Znak"/>
    <w:link w:val="tekstpunkt"/>
    <w:rsid w:val="0005419C"/>
    <w:rPr>
      <w:rFonts w:ascii="Palatino Linotype" w:eastAsia="Times New Roman" w:hAnsi="Palatino Linotype"/>
      <w:sz w:val="22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375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753A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675C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675C3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D4F7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7A2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B70ED0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44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ACKUP%20ZE%20STAREGO\Moje%20dokumenty\Wnioski\Praw\UMOWA%20O%20DZIE&#321;O%20wz%20Klo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2" ma:contentTypeDescription="Utwórz nowy dokument." ma:contentTypeScope="" ma:versionID="60d57abd1d035110f6e675f16df15df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31a5fe138592ace4d768b984b4483bc3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87DD7-DF28-4CD1-8AD2-BCE2FDE28E7B}">
  <ds:schemaRefs>
    <ds:schemaRef ds:uri="http://purl.org/dc/elements/1.1/"/>
    <ds:schemaRef ds:uri="http://schemas.microsoft.com/office/2006/documentManagement/types"/>
    <ds:schemaRef ds:uri="eaa3af0f-505e-4b68-8119-d169ab7ddbf2"/>
    <ds:schemaRef ds:uri="http://schemas.microsoft.com/office/2006/metadata/properties"/>
    <ds:schemaRef ds:uri="http://www.w3.org/XML/1998/namespace"/>
    <ds:schemaRef ds:uri="http://purl.org/dc/terms/"/>
    <ds:schemaRef ds:uri="ad7b1e41-4f2a-4ea2-9482-1fc0313a5e24"/>
    <ds:schemaRef ds:uri="http://schemas.openxmlformats.org/package/2006/metadata/core-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CE88BB-6EEB-4D1E-90A5-D356FA6EB9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BFD8A4-237A-47BF-8BBC-3F4BCFB417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C90B80B-9E16-406E-857A-1DD65F84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UMOWA O DZIEŁO wz Kloch.dot</Template>
  <TotalTime>0</TotalTime>
  <Pages>10</Pages>
  <Words>2914</Words>
  <Characters>17485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20359</CharactersWithSpaces>
  <SharedDoc>false</SharedDoc>
  <HLinks>
    <vt:vector size="6" baseType="variant">
      <vt:variant>
        <vt:i4>65578</vt:i4>
      </vt:variant>
      <vt:variant>
        <vt:i4>0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Szustowicz Iwona</dc:creator>
  <cp:keywords/>
  <cp:lastModifiedBy>Anna Bielec</cp:lastModifiedBy>
  <cp:revision>86</cp:revision>
  <cp:lastPrinted>2024-10-24T10:28:00Z</cp:lastPrinted>
  <dcterms:created xsi:type="dcterms:W3CDTF">2024-03-07T16:49:00Z</dcterms:created>
  <dcterms:modified xsi:type="dcterms:W3CDTF">2024-10-24T10:30:00Z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Uwagi">
    <vt:lpwstr/>
  </property>
  <property fmtid="{D5CDD505-2E9C-101B-9397-08002B2CF9AE}" pid="4" name="MediaServiceImageTags">
    <vt:lpwstr/>
  </property>
</Properties>
</file>