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ABF3F" w14:textId="77777777" w:rsidR="00C96353" w:rsidRDefault="00C96353" w:rsidP="00E86CA1">
      <w:pPr>
        <w:pStyle w:val="Nagwek1"/>
        <w:spacing w:before="0" w:line="288" w:lineRule="auto"/>
      </w:pPr>
      <w:r w:rsidRPr="00E86CA1">
        <w:rPr>
          <w:sz w:val="22"/>
          <w:szCs w:val="22"/>
        </w:rPr>
        <w:t>Umowa</w:t>
      </w:r>
      <w:r w:rsidR="002542BF">
        <w:rPr>
          <w:sz w:val="22"/>
          <w:szCs w:val="22"/>
        </w:rPr>
        <w:t xml:space="preserve"> o świadczenie usług</w:t>
      </w:r>
    </w:p>
    <w:p w14:paraId="5207BD89" w14:textId="77777777" w:rsidR="002542BF" w:rsidRPr="00E86CA1" w:rsidRDefault="002542BF" w:rsidP="00E86CA1">
      <w:pPr>
        <w:jc w:val="center"/>
        <w:rPr>
          <w:lang w:eastAsia="pl-PL"/>
        </w:rPr>
      </w:pPr>
    </w:p>
    <w:p w14:paraId="0DFF1CBF" w14:textId="77777777" w:rsidR="00C96353" w:rsidRDefault="00D647DB" w:rsidP="002542BF">
      <w:pPr>
        <w:spacing w:after="0" w:line="288" w:lineRule="auto"/>
        <w:rPr>
          <w:rFonts w:ascii="Palatino Linotype" w:hAnsi="Palatino Linotype"/>
        </w:rPr>
      </w:pPr>
      <w:r w:rsidRPr="00E86CA1">
        <w:rPr>
          <w:rFonts w:ascii="Palatino Linotype" w:hAnsi="Palatino Linotype"/>
        </w:rPr>
        <w:t xml:space="preserve">zawarta w dniu ……………………………… </w:t>
      </w:r>
      <w:r w:rsidR="009E535B" w:rsidRPr="00E86CA1">
        <w:rPr>
          <w:rFonts w:ascii="Palatino Linotype" w:hAnsi="Palatino Linotype"/>
        </w:rPr>
        <w:t>202</w:t>
      </w:r>
      <w:r w:rsidR="00373CCC">
        <w:rPr>
          <w:rFonts w:ascii="Palatino Linotype" w:hAnsi="Palatino Linotype"/>
        </w:rPr>
        <w:t>1</w:t>
      </w:r>
      <w:r w:rsidR="009E535B" w:rsidRPr="00E86CA1">
        <w:rPr>
          <w:rFonts w:ascii="Palatino Linotype" w:hAnsi="Palatino Linotype"/>
        </w:rPr>
        <w:t xml:space="preserve"> </w:t>
      </w:r>
      <w:r w:rsidR="00C96353" w:rsidRPr="00E86CA1">
        <w:rPr>
          <w:rFonts w:ascii="Palatino Linotype" w:hAnsi="Palatino Linotype"/>
        </w:rPr>
        <w:t xml:space="preserve">roku, w Warszawie, </w:t>
      </w:r>
      <w:r w:rsidR="008B3722">
        <w:rPr>
          <w:rFonts w:ascii="Palatino Linotype" w:hAnsi="Palatino Linotype"/>
        </w:rPr>
        <w:t>zwana dalej „Umową”,</w:t>
      </w:r>
    </w:p>
    <w:p w14:paraId="0EFE750D" w14:textId="77777777" w:rsidR="002542BF" w:rsidRPr="00E86CA1" w:rsidRDefault="002542BF" w:rsidP="00E86CA1">
      <w:pPr>
        <w:spacing w:after="0" w:line="288" w:lineRule="auto"/>
        <w:rPr>
          <w:rFonts w:ascii="Palatino Linotype" w:hAnsi="Palatino Linotype"/>
        </w:rPr>
      </w:pPr>
    </w:p>
    <w:p w14:paraId="52DD26E6" w14:textId="77777777" w:rsidR="00B8436F" w:rsidRPr="00E86CA1" w:rsidRDefault="00B8436F" w:rsidP="00E86CA1">
      <w:pPr>
        <w:spacing w:after="0" w:line="288" w:lineRule="auto"/>
        <w:jc w:val="both"/>
        <w:rPr>
          <w:rFonts w:ascii="Palatino Linotype" w:eastAsia="Times New Roman" w:hAnsi="Palatino Linotype"/>
          <w:lang w:eastAsia="pl-PL"/>
        </w:rPr>
      </w:pPr>
      <w:r w:rsidRPr="00E86CA1">
        <w:rPr>
          <w:rFonts w:ascii="Palatino Linotype" w:eastAsia="Times New Roman" w:hAnsi="Palatino Linotype"/>
          <w:lang w:eastAsia="pl-PL"/>
        </w:rPr>
        <w:t>pomiędzy:</w:t>
      </w:r>
    </w:p>
    <w:p w14:paraId="092A21B8" w14:textId="77777777" w:rsidR="00D239C1" w:rsidRPr="00E86CA1" w:rsidRDefault="00D239C1" w:rsidP="00E86CA1">
      <w:pPr>
        <w:spacing w:after="0" w:line="288" w:lineRule="auto"/>
        <w:rPr>
          <w:rFonts w:ascii="Palatino Linotype" w:hAnsi="Palatino Linotype"/>
          <w:b/>
        </w:rPr>
      </w:pPr>
    </w:p>
    <w:p w14:paraId="305C535B" w14:textId="77777777" w:rsidR="002542BF" w:rsidRDefault="00B8436F" w:rsidP="002542BF">
      <w:pPr>
        <w:spacing w:after="0" w:line="288" w:lineRule="auto"/>
        <w:jc w:val="both"/>
        <w:rPr>
          <w:rFonts w:ascii="Palatino Linotype" w:hAnsi="Palatino Linotype"/>
        </w:rPr>
      </w:pPr>
      <w:r w:rsidRPr="00E86CA1">
        <w:rPr>
          <w:rFonts w:ascii="Palatino Linotype" w:hAnsi="Palatino Linotype"/>
          <w:b/>
        </w:rPr>
        <w:t xml:space="preserve">Polską Akademią Nauk </w:t>
      </w:r>
      <w:r w:rsidRPr="00E86CA1">
        <w:rPr>
          <w:rFonts w:ascii="Palatino Linotype" w:hAnsi="Palatino Linotype"/>
        </w:rPr>
        <w:t>z siedzibą w Warszawie 00-901 przy placu Defilad 1, posiadającą REGON:</w:t>
      </w:r>
      <w:r w:rsidR="00E477A1" w:rsidRPr="00E86CA1">
        <w:rPr>
          <w:rFonts w:ascii="Palatino Linotype" w:hAnsi="Palatino Linotype"/>
        </w:rPr>
        <w:t> </w:t>
      </w:r>
      <w:r w:rsidRPr="00E86CA1">
        <w:rPr>
          <w:rFonts w:ascii="Palatino Linotype" w:hAnsi="Palatino Linotype"/>
        </w:rPr>
        <w:t>000325713 oraz NIP: 525 15 75</w:t>
      </w:r>
      <w:r w:rsidR="002542BF">
        <w:rPr>
          <w:rFonts w:ascii="Palatino Linotype" w:hAnsi="Palatino Linotype"/>
        </w:rPr>
        <w:t> </w:t>
      </w:r>
      <w:r w:rsidRPr="00E86CA1">
        <w:rPr>
          <w:rFonts w:ascii="Palatino Linotype" w:hAnsi="Palatino Linotype"/>
        </w:rPr>
        <w:t xml:space="preserve">083 </w:t>
      </w:r>
    </w:p>
    <w:p w14:paraId="60F696C9" w14:textId="77777777" w:rsidR="002542BF" w:rsidRDefault="002542BF" w:rsidP="002542BF">
      <w:pPr>
        <w:spacing w:after="0" w:line="288" w:lineRule="auto"/>
        <w:jc w:val="both"/>
        <w:rPr>
          <w:rFonts w:ascii="Palatino Linotype" w:eastAsia="Times New Roman" w:hAnsi="Palatino Linotype"/>
          <w:snapToGrid w:val="0"/>
          <w:color w:val="000000"/>
          <w:lang w:eastAsia="pl-PL"/>
        </w:rPr>
      </w:pPr>
    </w:p>
    <w:p w14:paraId="6F0376DB" w14:textId="77777777" w:rsidR="005117E9" w:rsidRPr="00E86CA1" w:rsidRDefault="005117E9" w:rsidP="00E86CA1">
      <w:pPr>
        <w:spacing w:after="0" w:line="288" w:lineRule="auto"/>
        <w:jc w:val="both"/>
        <w:rPr>
          <w:rFonts w:ascii="Palatino Linotype" w:hAnsi="Palatino Linotype"/>
        </w:rPr>
      </w:pPr>
      <w:r w:rsidRPr="00E86CA1">
        <w:rPr>
          <w:rFonts w:ascii="Palatino Linotype" w:eastAsia="Times New Roman" w:hAnsi="Palatino Linotype"/>
          <w:snapToGrid w:val="0"/>
          <w:color w:val="000000"/>
          <w:lang w:eastAsia="pl-PL"/>
        </w:rPr>
        <w:t xml:space="preserve">reprezentowaną przez </w:t>
      </w:r>
      <w:r w:rsidRPr="00E86CA1">
        <w:rPr>
          <w:rFonts w:ascii="Palatino Linotype" w:hAnsi="Palatino Linotype"/>
        </w:rPr>
        <w:t>Dyrektor Biura</w:t>
      </w:r>
      <w:r w:rsidR="00E477A1" w:rsidRPr="00E86CA1">
        <w:rPr>
          <w:rFonts w:ascii="Palatino Linotype" w:hAnsi="Palatino Linotype"/>
        </w:rPr>
        <w:t xml:space="preserve"> </w:t>
      </w:r>
      <w:r w:rsidRPr="00E86CA1">
        <w:rPr>
          <w:rFonts w:ascii="Palatino Linotype" w:hAnsi="Palatino Linotype"/>
        </w:rPr>
        <w:t>Upowszechniania i Promocji Nauki Polskiej Akademii Nauk</w:t>
      </w:r>
      <w:r w:rsidR="000643A9" w:rsidRPr="00E86CA1">
        <w:rPr>
          <w:rFonts w:ascii="Palatino Linotype" w:hAnsi="Palatino Linotype"/>
        </w:rPr>
        <w:t xml:space="preserve"> </w:t>
      </w:r>
      <w:r w:rsidR="009F091D" w:rsidRPr="00E86CA1">
        <w:rPr>
          <w:rFonts w:ascii="Palatino Linotype" w:hAnsi="Palatino Linotype"/>
        </w:rPr>
        <w:t xml:space="preserve">– </w:t>
      </w:r>
      <w:r w:rsidRPr="00E86CA1">
        <w:rPr>
          <w:rFonts w:ascii="Palatino Linotype" w:hAnsi="Palatino Linotype"/>
        </w:rPr>
        <w:t>Elżbietę Kujawską, na podstawie</w:t>
      </w:r>
      <w:r w:rsidR="00E477A1" w:rsidRPr="00E86CA1">
        <w:rPr>
          <w:rFonts w:ascii="Palatino Linotype" w:hAnsi="Palatino Linotype"/>
        </w:rPr>
        <w:t xml:space="preserve"> </w:t>
      </w:r>
      <w:r w:rsidRPr="00E86CA1">
        <w:rPr>
          <w:rFonts w:ascii="Palatino Linotype" w:hAnsi="Palatino Linotype"/>
        </w:rPr>
        <w:t xml:space="preserve">pełnomocnictwa Nr </w:t>
      </w:r>
      <w:r w:rsidRPr="00E86CA1">
        <w:rPr>
          <w:rFonts w:ascii="Palatino Linotype" w:hAnsi="Palatino Linotype"/>
          <w:snapToGrid w:val="0"/>
        </w:rPr>
        <w:t xml:space="preserve">BOM-836/DOP-422/2016/AK </w:t>
      </w:r>
      <w:r w:rsidR="001B55AE">
        <w:rPr>
          <w:rFonts w:ascii="Palatino Linotype" w:hAnsi="Palatino Linotype"/>
          <w:snapToGrid w:val="0"/>
        </w:rPr>
        <w:br/>
      </w:r>
      <w:r w:rsidRPr="00280FE5">
        <w:rPr>
          <w:rFonts w:ascii="Palatino Linotype" w:hAnsi="Palatino Linotype"/>
          <w:snapToGrid w:val="0"/>
        </w:rPr>
        <w:t>z dnia 7 lipca 2016 r.</w:t>
      </w:r>
      <w:r w:rsidR="002542BF">
        <w:rPr>
          <w:rFonts w:ascii="Palatino Linotype" w:hAnsi="Palatino Linotype"/>
        </w:rPr>
        <w:t xml:space="preserve"> (stanowiącego Załącznik nr 2 do Umowy</w:t>
      </w:r>
      <w:r w:rsidR="00B92965">
        <w:rPr>
          <w:rFonts w:ascii="Palatino Linotype" w:hAnsi="Palatino Linotype"/>
        </w:rPr>
        <w:t>),</w:t>
      </w:r>
      <w:r w:rsidR="002542BF">
        <w:rPr>
          <w:rFonts w:ascii="Palatino Linotype" w:hAnsi="Palatino Linotype"/>
        </w:rPr>
        <w:t xml:space="preserve"> </w:t>
      </w:r>
    </w:p>
    <w:p w14:paraId="72F3A797" w14:textId="77777777" w:rsidR="00E477A1" w:rsidRPr="00E86CA1" w:rsidRDefault="00E477A1" w:rsidP="00E86CA1">
      <w:pPr>
        <w:spacing w:after="0" w:line="288" w:lineRule="auto"/>
        <w:jc w:val="both"/>
        <w:rPr>
          <w:rFonts w:ascii="Palatino Linotype" w:hAnsi="Palatino Linotype"/>
        </w:rPr>
      </w:pPr>
    </w:p>
    <w:p w14:paraId="08714BC3" w14:textId="77777777" w:rsidR="00B8436F" w:rsidRPr="00E86CA1" w:rsidRDefault="00B8436F" w:rsidP="00E86CA1">
      <w:pPr>
        <w:spacing w:after="0" w:line="288" w:lineRule="auto"/>
        <w:jc w:val="both"/>
        <w:rPr>
          <w:rFonts w:ascii="Palatino Linotype" w:eastAsia="Times New Roman" w:hAnsi="Palatino Linotype"/>
          <w:b/>
          <w:lang w:eastAsia="pl-PL"/>
        </w:rPr>
      </w:pPr>
      <w:r w:rsidRPr="00E86CA1">
        <w:rPr>
          <w:rFonts w:ascii="Palatino Linotype" w:eastAsia="Times New Roman" w:hAnsi="Palatino Linotype"/>
          <w:lang w:eastAsia="pl-PL"/>
        </w:rPr>
        <w:t>zwaną dalej:</w:t>
      </w:r>
      <w:r w:rsidR="00F16CB4" w:rsidRPr="00E86CA1">
        <w:rPr>
          <w:rFonts w:ascii="Palatino Linotype" w:eastAsia="Times New Roman" w:hAnsi="Palatino Linotype"/>
          <w:lang w:eastAsia="pl-PL"/>
        </w:rPr>
        <w:t xml:space="preserve"> </w:t>
      </w:r>
      <w:r w:rsidR="00C226A6" w:rsidRPr="00E86CA1">
        <w:rPr>
          <w:rFonts w:ascii="Palatino Linotype" w:eastAsia="Times New Roman" w:hAnsi="Palatino Linotype"/>
          <w:b/>
          <w:lang w:eastAsia="pl-PL"/>
        </w:rPr>
        <w:t>„</w:t>
      </w:r>
      <w:r w:rsidR="00F16CB4" w:rsidRPr="00E86CA1">
        <w:rPr>
          <w:rFonts w:ascii="Palatino Linotype" w:eastAsia="Times New Roman" w:hAnsi="Palatino Linotype"/>
          <w:b/>
          <w:lang w:eastAsia="pl-PL"/>
        </w:rPr>
        <w:t>Zamawiającym</w:t>
      </w:r>
      <w:r w:rsidR="00C226A6" w:rsidRPr="00E86CA1">
        <w:rPr>
          <w:rFonts w:ascii="Palatino Linotype" w:eastAsia="Times New Roman" w:hAnsi="Palatino Linotype"/>
          <w:b/>
          <w:lang w:eastAsia="pl-PL"/>
        </w:rPr>
        <w:t>”</w:t>
      </w:r>
      <w:r w:rsidR="00B573E8">
        <w:rPr>
          <w:rFonts w:ascii="Palatino Linotype" w:eastAsia="Times New Roman" w:hAnsi="Palatino Linotype"/>
          <w:b/>
          <w:lang w:eastAsia="pl-PL"/>
        </w:rPr>
        <w:t xml:space="preserve"> </w:t>
      </w:r>
      <w:r w:rsidR="00B573E8" w:rsidRPr="00E16D42">
        <w:rPr>
          <w:rFonts w:ascii="Palatino Linotype" w:eastAsia="Times New Roman" w:hAnsi="Palatino Linotype"/>
          <w:bCs/>
          <w:lang w:eastAsia="pl-PL"/>
        </w:rPr>
        <w:t>lub</w:t>
      </w:r>
      <w:r w:rsidR="00B573E8">
        <w:rPr>
          <w:rFonts w:ascii="Palatino Linotype" w:eastAsia="Times New Roman" w:hAnsi="Palatino Linotype"/>
          <w:b/>
          <w:lang w:eastAsia="pl-PL"/>
        </w:rPr>
        <w:t xml:space="preserve"> „PAN”</w:t>
      </w:r>
    </w:p>
    <w:p w14:paraId="7D742DB6" w14:textId="77777777" w:rsidR="00E477A1" w:rsidRPr="00E86CA1" w:rsidRDefault="00E477A1" w:rsidP="00E86CA1">
      <w:pPr>
        <w:spacing w:after="0" w:line="288" w:lineRule="auto"/>
        <w:jc w:val="both"/>
        <w:rPr>
          <w:rFonts w:ascii="Palatino Linotype" w:eastAsia="Times New Roman" w:hAnsi="Palatino Linotype"/>
          <w:b/>
          <w:i/>
          <w:lang w:eastAsia="pl-PL"/>
        </w:rPr>
      </w:pPr>
    </w:p>
    <w:p w14:paraId="6D0A8FF5" w14:textId="77777777" w:rsidR="00B8436F" w:rsidRPr="00E86CA1" w:rsidRDefault="00B8436F" w:rsidP="00E86CA1">
      <w:pPr>
        <w:spacing w:after="0" w:line="288" w:lineRule="auto"/>
        <w:jc w:val="both"/>
        <w:rPr>
          <w:rFonts w:ascii="Palatino Linotype" w:eastAsia="Times New Roman" w:hAnsi="Palatino Linotype"/>
          <w:bCs/>
          <w:lang w:eastAsia="pl-PL"/>
        </w:rPr>
      </w:pPr>
      <w:r w:rsidRPr="00E86CA1">
        <w:rPr>
          <w:rFonts w:ascii="Palatino Linotype" w:eastAsia="Times New Roman" w:hAnsi="Palatino Linotype"/>
          <w:bCs/>
          <w:lang w:eastAsia="pl-PL"/>
        </w:rPr>
        <w:t xml:space="preserve">a    </w:t>
      </w:r>
    </w:p>
    <w:p w14:paraId="4941991F" w14:textId="77777777" w:rsidR="00E477A1" w:rsidRPr="00E86CA1" w:rsidRDefault="00E477A1" w:rsidP="00E86CA1">
      <w:pPr>
        <w:spacing w:after="0" w:line="288" w:lineRule="auto"/>
        <w:jc w:val="both"/>
        <w:rPr>
          <w:rFonts w:ascii="Palatino Linotype" w:eastAsia="Times New Roman" w:hAnsi="Palatino Linotype"/>
          <w:bCs/>
          <w:lang w:eastAsia="pl-PL"/>
        </w:rPr>
      </w:pPr>
    </w:p>
    <w:p w14:paraId="749C227C" w14:textId="77777777" w:rsidR="002542BF" w:rsidRPr="00B32915" w:rsidRDefault="00B32915" w:rsidP="00EE3D89">
      <w:pPr>
        <w:spacing w:after="0" w:line="288" w:lineRule="auto"/>
        <w:jc w:val="both"/>
        <w:rPr>
          <w:rFonts w:ascii="Palatino Linotype" w:hAnsi="Palatino Linotype"/>
          <w:lang w:eastAsia="pl-PL"/>
        </w:rPr>
      </w:pPr>
      <w:r w:rsidRPr="00B32915">
        <w:rPr>
          <w:rFonts w:ascii="Palatino Linotype" w:eastAsia="Times New Roman" w:hAnsi="Palatino Linotype"/>
          <w:lang w:eastAsia="pl-PL"/>
        </w:rPr>
        <w:t>…………………………………</w:t>
      </w:r>
      <w:r w:rsidR="00BB6BE9" w:rsidRPr="00B32915">
        <w:rPr>
          <w:rFonts w:ascii="Palatino Linotype" w:hAnsi="Palatino Linotype"/>
          <w:lang w:eastAsia="pl-PL"/>
        </w:rPr>
        <w:t xml:space="preserve">, </w:t>
      </w:r>
      <w:r w:rsidR="006223A6" w:rsidRPr="00B32915">
        <w:rPr>
          <w:rFonts w:ascii="Palatino Linotype" w:hAnsi="Palatino Linotype"/>
          <w:lang w:eastAsia="pl-PL"/>
        </w:rPr>
        <w:t>prowadząc</w:t>
      </w:r>
      <w:r>
        <w:rPr>
          <w:rFonts w:ascii="Palatino Linotype" w:hAnsi="Palatino Linotype"/>
          <w:lang w:eastAsia="pl-PL"/>
        </w:rPr>
        <w:t>ym</w:t>
      </w:r>
      <w:r w:rsidR="006223A6" w:rsidRPr="00B32915">
        <w:rPr>
          <w:rFonts w:ascii="Palatino Linotype" w:hAnsi="Palatino Linotype"/>
          <w:lang w:eastAsia="pl-PL"/>
        </w:rPr>
        <w:t xml:space="preserve"> </w:t>
      </w:r>
      <w:r w:rsidR="007C33C5" w:rsidRPr="00B32915">
        <w:rPr>
          <w:rFonts w:ascii="Palatino Linotype" w:hAnsi="Palatino Linotype"/>
          <w:lang w:eastAsia="pl-PL"/>
        </w:rPr>
        <w:t xml:space="preserve">działalność gospodarczą pod firmą  </w:t>
      </w:r>
      <w:r w:rsidRPr="00B32915">
        <w:rPr>
          <w:rFonts w:ascii="Palatino Linotype" w:hAnsi="Palatino Linotype"/>
          <w:lang w:eastAsia="pl-PL"/>
        </w:rPr>
        <w:t>……………………</w:t>
      </w:r>
      <w:r w:rsidR="00B03A28" w:rsidRPr="00B32915">
        <w:rPr>
          <w:rFonts w:ascii="Palatino Linotype" w:hAnsi="Palatino Linotype"/>
          <w:lang w:eastAsia="pl-PL"/>
        </w:rPr>
        <w:t xml:space="preserve"> z siedzibą w</w:t>
      </w:r>
      <w:r w:rsidR="00BB6BE9" w:rsidRPr="00B32915">
        <w:rPr>
          <w:rFonts w:ascii="Palatino Linotype" w:hAnsi="Palatino Linotype"/>
          <w:lang w:eastAsia="pl-PL"/>
        </w:rPr>
        <w:t xml:space="preserve"> </w:t>
      </w:r>
      <w:r w:rsidRPr="00B32915">
        <w:rPr>
          <w:rFonts w:ascii="Palatino Linotype" w:hAnsi="Palatino Linotype"/>
          <w:lang w:eastAsia="pl-PL"/>
        </w:rPr>
        <w:t>…………………………</w:t>
      </w:r>
      <w:r w:rsidR="00B03A28" w:rsidRPr="00B32915">
        <w:rPr>
          <w:rFonts w:ascii="Palatino Linotype" w:hAnsi="Palatino Linotype"/>
          <w:lang w:eastAsia="pl-PL"/>
        </w:rPr>
        <w:t>,</w:t>
      </w:r>
      <w:r w:rsidR="007C33C5" w:rsidRPr="00B32915">
        <w:rPr>
          <w:rFonts w:ascii="Palatino Linotype" w:hAnsi="Palatino Linotype"/>
          <w:lang w:eastAsia="pl-PL"/>
        </w:rPr>
        <w:t xml:space="preserve"> </w:t>
      </w:r>
      <w:r w:rsidR="00B92965" w:rsidRPr="00B32915">
        <w:rPr>
          <w:rFonts w:ascii="Palatino Linotype" w:hAnsi="Palatino Linotype"/>
          <w:lang w:eastAsia="pl-PL"/>
        </w:rPr>
        <w:t>adres do korespondencji:</w:t>
      </w:r>
      <w:r w:rsidR="00BB6BE9" w:rsidRPr="00B32915">
        <w:rPr>
          <w:rFonts w:ascii="Palatino Linotype" w:hAnsi="Palatino Linotype"/>
          <w:lang w:eastAsia="pl-PL"/>
        </w:rPr>
        <w:t xml:space="preserve"> </w:t>
      </w:r>
      <w:r w:rsidRPr="00B32915">
        <w:rPr>
          <w:rFonts w:ascii="Palatino Linotype" w:hAnsi="Palatino Linotype"/>
          <w:lang w:eastAsia="pl-PL"/>
        </w:rPr>
        <w:t>…………………………….</w:t>
      </w:r>
      <w:r w:rsidR="00BB6BE9" w:rsidRPr="00B32915">
        <w:rPr>
          <w:rFonts w:ascii="Palatino Linotype" w:hAnsi="Palatino Linotype"/>
          <w:lang w:eastAsia="pl-PL"/>
        </w:rPr>
        <w:t>,</w:t>
      </w:r>
      <w:r w:rsidR="007C33C5" w:rsidRPr="00B32915">
        <w:rPr>
          <w:rFonts w:ascii="Palatino Linotype" w:hAnsi="Palatino Linotype"/>
          <w:lang w:eastAsia="pl-PL"/>
        </w:rPr>
        <w:t xml:space="preserve"> </w:t>
      </w:r>
      <w:r w:rsidR="006223A6" w:rsidRPr="00B32915">
        <w:rPr>
          <w:rFonts w:ascii="Palatino Linotype" w:hAnsi="Palatino Linotype"/>
          <w:lang w:eastAsia="pl-PL"/>
        </w:rPr>
        <w:t>posługując</w:t>
      </w:r>
      <w:r>
        <w:rPr>
          <w:rFonts w:ascii="Palatino Linotype" w:hAnsi="Palatino Linotype"/>
          <w:lang w:eastAsia="pl-PL"/>
        </w:rPr>
        <w:t>ym</w:t>
      </w:r>
      <w:r w:rsidR="006223A6" w:rsidRPr="00B32915">
        <w:rPr>
          <w:rFonts w:ascii="Palatino Linotype" w:hAnsi="Palatino Linotype"/>
          <w:lang w:eastAsia="pl-PL"/>
        </w:rPr>
        <w:t xml:space="preserve"> </w:t>
      </w:r>
      <w:r w:rsidR="007C33C5" w:rsidRPr="00B32915">
        <w:rPr>
          <w:rFonts w:ascii="Palatino Linotype" w:hAnsi="Palatino Linotype"/>
          <w:lang w:eastAsia="pl-PL"/>
        </w:rPr>
        <w:t xml:space="preserve">się numerem NIP </w:t>
      </w:r>
      <w:r w:rsidRPr="00B32915">
        <w:rPr>
          <w:rFonts w:ascii="Palatino Linotype" w:hAnsi="Palatino Linotype"/>
          <w:lang w:eastAsia="pl-PL"/>
        </w:rPr>
        <w:t>……………</w:t>
      </w:r>
      <w:r w:rsidR="00EE3D89" w:rsidRPr="00B32915">
        <w:rPr>
          <w:rFonts w:ascii="Palatino Linotype" w:hAnsi="Palatino Linotype"/>
          <w:lang w:eastAsia="pl-PL"/>
        </w:rPr>
        <w:t>,</w:t>
      </w:r>
      <w:r w:rsidR="00B03A28" w:rsidRPr="00B32915">
        <w:rPr>
          <w:rFonts w:ascii="Palatino Linotype" w:hAnsi="Palatino Linotype"/>
          <w:lang w:eastAsia="pl-PL"/>
        </w:rPr>
        <w:t xml:space="preserve"> REGON </w:t>
      </w:r>
      <w:r w:rsidRPr="00B32915">
        <w:rPr>
          <w:rFonts w:ascii="Palatino Linotype" w:hAnsi="Palatino Linotype"/>
          <w:lang w:eastAsia="pl-PL"/>
        </w:rPr>
        <w:t>……………..</w:t>
      </w:r>
      <w:r w:rsidR="00EE3D89" w:rsidRPr="00B32915">
        <w:rPr>
          <w:rFonts w:ascii="Palatino Linotype" w:hAnsi="Palatino Linotype"/>
          <w:lang w:eastAsia="pl-PL"/>
        </w:rPr>
        <w:t>.</w:t>
      </w:r>
      <w:r w:rsidR="002542BF" w:rsidRPr="00B32915">
        <w:rPr>
          <w:rFonts w:ascii="Palatino Linotype" w:hAnsi="Palatino Linotype"/>
          <w:lang w:eastAsia="pl-PL"/>
        </w:rPr>
        <w:t xml:space="preserve"> </w:t>
      </w:r>
    </w:p>
    <w:p w14:paraId="24E3E24A" w14:textId="77777777" w:rsidR="002542BF" w:rsidRDefault="002542BF" w:rsidP="002542BF">
      <w:pPr>
        <w:spacing w:after="0" w:line="288" w:lineRule="auto"/>
        <w:jc w:val="both"/>
        <w:rPr>
          <w:rFonts w:ascii="Palatino Linotype" w:hAnsi="Palatino Linotype"/>
          <w:lang w:eastAsia="pl-PL"/>
        </w:rPr>
      </w:pPr>
    </w:p>
    <w:p w14:paraId="556CF272" w14:textId="77777777" w:rsidR="007C33C5" w:rsidRDefault="006223A6" w:rsidP="002542BF">
      <w:pPr>
        <w:spacing w:after="0" w:line="288" w:lineRule="auto"/>
        <w:jc w:val="both"/>
        <w:rPr>
          <w:rFonts w:ascii="Palatino Linotype" w:hAnsi="Palatino Linotype"/>
          <w:b/>
          <w:bCs/>
          <w:lang w:eastAsia="pl-PL"/>
        </w:rPr>
      </w:pPr>
      <w:r w:rsidRPr="00280FE5">
        <w:rPr>
          <w:rFonts w:ascii="Palatino Linotype" w:hAnsi="Palatino Linotype"/>
          <w:lang w:eastAsia="pl-PL"/>
        </w:rPr>
        <w:t xml:space="preserve">zwaną </w:t>
      </w:r>
      <w:r w:rsidR="007C33C5" w:rsidRPr="00280FE5">
        <w:rPr>
          <w:rFonts w:ascii="Palatino Linotype" w:hAnsi="Palatino Linotype"/>
          <w:lang w:eastAsia="pl-PL"/>
        </w:rPr>
        <w:t>dalej</w:t>
      </w:r>
      <w:r w:rsidR="007C33C5" w:rsidRPr="00280FE5">
        <w:rPr>
          <w:rFonts w:ascii="Palatino Linotype" w:hAnsi="Palatino Linotype"/>
        </w:rPr>
        <w:t xml:space="preserve"> </w:t>
      </w:r>
      <w:r w:rsidR="007C33C5" w:rsidRPr="00280FE5">
        <w:rPr>
          <w:rFonts w:ascii="Palatino Linotype" w:hAnsi="Palatino Linotype"/>
          <w:b/>
          <w:bCs/>
          <w:lang w:eastAsia="pl-PL"/>
        </w:rPr>
        <w:t>„</w:t>
      </w:r>
      <w:r w:rsidR="00F16CB4" w:rsidRPr="00280FE5">
        <w:rPr>
          <w:rFonts w:ascii="Palatino Linotype" w:hAnsi="Palatino Linotype"/>
          <w:b/>
          <w:bCs/>
          <w:lang w:eastAsia="pl-PL"/>
        </w:rPr>
        <w:t>Wykonawcą</w:t>
      </w:r>
      <w:r w:rsidR="007C33C5" w:rsidRPr="00280FE5">
        <w:rPr>
          <w:rFonts w:ascii="Palatino Linotype" w:hAnsi="Palatino Linotype"/>
          <w:b/>
          <w:bCs/>
          <w:lang w:eastAsia="pl-PL"/>
        </w:rPr>
        <w:t>”</w:t>
      </w:r>
      <w:r w:rsidR="002542BF">
        <w:rPr>
          <w:rFonts w:ascii="Palatino Linotype" w:hAnsi="Palatino Linotype"/>
          <w:bCs/>
          <w:lang w:eastAsia="pl-PL"/>
        </w:rPr>
        <w:t>,</w:t>
      </w:r>
    </w:p>
    <w:p w14:paraId="4F9DD6C8" w14:textId="77777777" w:rsidR="002542BF" w:rsidRPr="00280FE5" w:rsidRDefault="002542BF" w:rsidP="00280FE5">
      <w:pPr>
        <w:spacing w:after="0" w:line="288" w:lineRule="auto"/>
        <w:jc w:val="both"/>
        <w:rPr>
          <w:rFonts w:ascii="Palatino Linotype" w:hAnsi="Palatino Linotype"/>
          <w:b/>
          <w:bCs/>
          <w:lang w:eastAsia="pl-PL"/>
        </w:rPr>
      </w:pPr>
    </w:p>
    <w:p w14:paraId="7545888D" w14:textId="77777777" w:rsidR="00BF4702" w:rsidRDefault="006223A6" w:rsidP="002542BF">
      <w:pPr>
        <w:spacing w:after="0" w:line="288" w:lineRule="auto"/>
        <w:jc w:val="both"/>
        <w:rPr>
          <w:rFonts w:ascii="Palatino Linotype" w:eastAsia="Times New Roman" w:hAnsi="Palatino Linotype"/>
          <w:bCs/>
          <w:lang w:eastAsia="pl-PL"/>
        </w:rPr>
      </w:pPr>
      <w:r w:rsidRPr="00280FE5">
        <w:rPr>
          <w:rFonts w:ascii="Palatino Linotype" w:eastAsia="Times New Roman" w:hAnsi="Palatino Linotype"/>
          <w:bCs/>
          <w:lang w:eastAsia="pl-PL"/>
        </w:rPr>
        <w:t xml:space="preserve">łącznie zwanymi </w:t>
      </w:r>
      <w:r w:rsidRPr="00280FE5">
        <w:rPr>
          <w:rFonts w:ascii="Palatino Linotype" w:eastAsia="Times New Roman" w:hAnsi="Palatino Linotype"/>
          <w:b/>
          <w:bCs/>
          <w:lang w:eastAsia="pl-PL"/>
        </w:rPr>
        <w:t>„Stronami”</w:t>
      </w:r>
      <w:r w:rsidRPr="00280FE5">
        <w:rPr>
          <w:rFonts w:ascii="Palatino Linotype" w:eastAsia="Times New Roman" w:hAnsi="Palatino Linotype"/>
          <w:bCs/>
          <w:lang w:eastAsia="pl-PL"/>
        </w:rPr>
        <w:t>,</w:t>
      </w:r>
    </w:p>
    <w:p w14:paraId="07947785" w14:textId="77777777" w:rsidR="002542BF" w:rsidRPr="00280FE5" w:rsidRDefault="002542BF" w:rsidP="00280FE5">
      <w:pPr>
        <w:spacing w:after="0" w:line="288" w:lineRule="auto"/>
        <w:jc w:val="both"/>
        <w:rPr>
          <w:rFonts w:ascii="Palatino Linotype" w:eastAsia="Times New Roman" w:hAnsi="Palatino Linotype"/>
          <w:bCs/>
          <w:lang w:eastAsia="pl-PL"/>
        </w:rPr>
      </w:pPr>
    </w:p>
    <w:p w14:paraId="65B9EB2D" w14:textId="77777777" w:rsidR="00C90D08" w:rsidRPr="00280FE5" w:rsidRDefault="00B8436F" w:rsidP="00280FE5">
      <w:pPr>
        <w:spacing w:after="0" w:line="288" w:lineRule="auto"/>
        <w:jc w:val="both"/>
      </w:pPr>
      <w:r w:rsidRPr="00280FE5">
        <w:rPr>
          <w:rFonts w:ascii="Palatino Linotype" w:eastAsia="Times New Roman" w:hAnsi="Palatino Linotype"/>
          <w:lang w:eastAsia="pl-PL"/>
        </w:rPr>
        <w:t>o następującej treści:</w:t>
      </w:r>
      <w:r w:rsidRPr="00280FE5">
        <w:rPr>
          <w:rFonts w:ascii="Palatino Linotype" w:eastAsia="Times New Roman" w:hAnsi="Palatino Linotype"/>
          <w:b/>
          <w:i/>
          <w:lang w:eastAsia="pl-PL"/>
        </w:rPr>
        <w:t xml:space="preserve">  </w:t>
      </w:r>
    </w:p>
    <w:p w14:paraId="28801097" w14:textId="77777777" w:rsidR="005117E9" w:rsidRPr="00230D55" w:rsidRDefault="00B8436F" w:rsidP="00280FE5">
      <w:pPr>
        <w:pStyle w:val="Kolorowalistaakcent1"/>
        <w:spacing w:line="288" w:lineRule="auto"/>
        <w:ind w:left="0"/>
        <w:jc w:val="center"/>
        <w:rPr>
          <w:rFonts w:ascii="Palatino Linotype" w:hAnsi="Palatino Linotype"/>
          <w:b/>
          <w:sz w:val="22"/>
          <w:szCs w:val="22"/>
        </w:rPr>
      </w:pPr>
      <w:r w:rsidRPr="00230D55">
        <w:rPr>
          <w:rFonts w:ascii="Palatino Linotype" w:hAnsi="Palatino Linotype"/>
          <w:b/>
          <w:sz w:val="22"/>
          <w:szCs w:val="22"/>
        </w:rPr>
        <w:t>§ 1.</w:t>
      </w:r>
    </w:p>
    <w:p w14:paraId="54093244" w14:textId="77777777" w:rsidR="00C96353" w:rsidRPr="00230D55" w:rsidRDefault="00C96353" w:rsidP="00280FE5">
      <w:pPr>
        <w:pStyle w:val="tekstparagraftytu"/>
        <w:spacing w:after="0" w:line="288" w:lineRule="auto"/>
        <w:rPr>
          <w:szCs w:val="22"/>
        </w:rPr>
      </w:pPr>
      <w:r w:rsidRPr="00230D55">
        <w:rPr>
          <w:szCs w:val="22"/>
        </w:rPr>
        <w:t>przedmiot umowy</w:t>
      </w:r>
    </w:p>
    <w:p w14:paraId="7FDA4A7E" w14:textId="77777777" w:rsidR="006F5671" w:rsidRPr="0088087D" w:rsidRDefault="00F16CB4" w:rsidP="00280FE5">
      <w:pPr>
        <w:pStyle w:val="tekstustp"/>
        <w:spacing w:before="0" w:after="0" w:line="288" w:lineRule="auto"/>
        <w:rPr>
          <w:szCs w:val="22"/>
        </w:rPr>
      </w:pPr>
      <w:r w:rsidRPr="001F565D">
        <w:rPr>
          <w:szCs w:val="22"/>
        </w:rPr>
        <w:t xml:space="preserve">Zamawiający </w:t>
      </w:r>
      <w:r w:rsidR="00C96353" w:rsidRPr="00E86CA1">
        <w:rPr>
          <w:szCs w:val="22"/>
        </w:rPr>
        <w:t xml:space="preserve">niniejszym zleca, a </w:t>
      </w:r>
      <w:r w:rsidR="00AE2945" w:rsidRPr="00E86CA1">
        <w:rPr>
          <w:szCs w:val="22"/>
        </w:rPr>
        <w:t xml:space="preserve">Wykonawca </w:t>
      </w:r>
      <w:r w:rsidR="00B92965">
        <w:rPr>
          <w:szCs w:val="22"/>
        </w:rPr>
        <w:t>zobowiązuje się świadczyć</w:t>
      </w:r>
      <w:r w:rsidR="00C96353" w:rsidRPr="001F565D">
        <w:rPr>
          <w:szCs w:val="22"/>
        </w:rPr>
        <w:t xml:space="preserve"> na rzecz </w:t>
      </w:r>
      <w:r w:rsidR="00EB777F" w:rsidRPr="00E86CA1">
        <w:rPr>
          <w:szCs w:val="22"/>
        </w:rPr>
        <w:t>Z</w:t>
      </w:r>
      <w:r w:rsidR="00EB777F">
        <w:rPr>
          <w:szCs w:val="22"/>
        </w:rPr>
        <w:t>amawiającego</w:t>
      </w:r>
      <w:r w:rsidR="002542BF" w:rsidRPr="001F565D">
        <w:rPr>
          <w:szCs w:val="22"/>
        </w:rPr>
        <w:t xml:space="preserve"> </w:t>
      </w:r>
      <w:r w:rsidR="00B92965">
        <w:rPr>
          <w:szCs w:val="22"/>
        </w:rPr>
        <w:t>usługi</w:t>
      </w:r>
      <w:r w:rsidR="00C055CD" w:rsidRPr="001F565D">
        <w:rPr>
          <w:szCs w:val="22"/>
        </w:rPr>
        <w:t xml:space="preserve"> związan</w:t>
      </w:r>
      <w:r w:rsidR="00B92965">
        <w:rPr>
          <w:szCs w:val="22"/>
        </w:rPr>
        <w:t>e</w:t>
      </w:r>
      <w:r w:rsidR="00C055CD" w:rsidRPr="001F565D">
        <w:rPr>
          <w:szCs w:val="22"/>
        </w:rPr>
        <w:t xml:space="preserve"> </w:t>
      </w:r>
      <w:r w:rsidR="00C96353" w:rsidRPr="00E86CA1">
        <w:rPr>
          <w:szCs w:val="22"/>
        </w:rPr>
        <w:t>z</w:t>
      </w:r>
      <w:r w:rsidR="006F5671" w:rsidRPr="00E86CA1">
        <w:rPr>
          <w:szCs w:val="22"/>
        </w:rPr>
        <w:t xml:space="preserve"> </w:t>
      </w:r>
      <w:r w:rsidR="006C0070" w:rsidRPr="00E86CA1">
        <w:rPr>
          <w:szCs w:val="22"/>
        </w:rPr>
        <w:t>przygotowaniem</w:t>
      </w:r>
      <w:r w:rsidR="00B32915">
        <w:rPr>
          <w:szCs w:val="22"/>
        </w:rPr>
        <w:t xml:space="preserve"> </w:t>
      </w:r>
      <w:r w:rsidR="00A7739E">
        <w:rPr>
          <w:szCs w:val="22"/>
        </w:rPr>
        <w:t>treści</w:t>
      </w:r>
      <w:r w:rsidR="006C0070" w:rsidRPr="00E86CA1">
        <w:rPr>
          <w:szCs w:val="22"/>
        </w:rPr>
        <w:t xml:space="preserve"> </w:t>
      </w:r>
      <w:r w:rsidR="00B32915" w:rsidRPr="00B32915">
        <w:rPr>
          <w:szCs w:val="22"/>
        </w:rPr>
        <w:t xml:space="preserve">w formie tekstowej, graficznej i wideo </w:t>
      </w:r>
      <w:r w:rsidR="00BB6BE9">
        <w:rPr>
          <w:szCs w:val="22"/>
        </w:rPr>
        <w:t xml:space="preserve">na temat programu PASIFIC </w:t>
      </w:r>
      <w:r w:rsidR="006C0070" w:rsidRPr="000D733F">
        <w:rPr>
          <w:szCs w:val="22"/>
        </w:rPr>
        <w:t>do</w:t>
      </w:r>
      <w:r w:rsidR="000702A9">
        <w:rPr>
          <w:szCs w:val="22"/>
        </w:rPr>
        <w:t xml:space="preserve"> publikacji w mediach społecznościowych PAN</w:t>
      </w:r>
      <w:r w:rsidR="00B92965" w:rsidRPr="0088087D">
        <w:rPr>
          <w:szCs w:val="22"/>
        </w:rPr>
        <w:t>.</w:t>
      </w:r>
      <w:r w:rsidR="00C055CD" w:rsidRPr="0088087D">
        <w:rPr>
          <w:szCs w:val="22"/>
        </w:rPr>
        <w:t xml:space="preserve"> Usługi, o</w:t>
      </w:r>
      <w:r w:rsidR="00B92965" w:rsidRPr="0088087D">
        <w:rPr>
          <w:szCs w:val="22"/>
        </w:rPr>
        <w:t> </w:t>
      </w:r>
      <w:r w:rsidR="00C055CD" w:rsidRPr="0088087D">
        <w:rPr>
          <w:szCs w:val="22"/>
        </w:rPr>
        <w:t>których mowa w zdaniu pierwszym</w:t>
      </w:r>
      <w:r w:rsidR="00F26C14" w:rsidRPr="0088087D">
        <w:rPr>
          <w:szCs w:val="22"/>
        </w:rPr>
        <w:t>,</w:t>
      </w:r>
      <w:r w:rsidR="00C055CD" w:rsidRPr="0088087D">
        <w:rPr>
          <w:szCs w:val="22"/>
        </w:rPr>
        <w:t xml:space="preserve"> zwane dalej będą </w:t>
      </w:r>
      <w:r w:rsidR="002D2360" w:rsidRPr="0088087D">
        <w:rPr>
          <w:szCs w:val="22"/>
        </w:rPr>
        <w:t xml:space="preserve">łącznie </w:t>
      </w:r>
      <w:r w:rsidR="00C055CD" w:rsidRPr="0088087D">
        <w:rPr>
          <w:szCs w:val="22"/>
        </w:rPr>
        <w:t>„</w:t>
      </w:r>
      <w:r w:rsidR="00B92965" w:rsidRPr="0088087D">
        <w:rPr>
          <w:szCs w:val="22"/>
        </w:rPr>
        <w:t>u</w:t>
      </w:r>
      <w:r w:rsidR="00C055CD" w:rsidRPr="0088087D">
        <w:rPr>
          <w:szCs w:val="22"/>
        </w:rPr>
        <w:t>sługami”</w:t>
      </w:r>
      <w:r w:rsidR="00EB777F" w:rsidRPr="0088087D">
        <w:rPr>
          <w:szCs w:val="22"/>
        </w:rPr>
        <w:t xml:space="preserve">. </w:t>
      </w:r>
    </w:p>
    <w:p w14:paraId="7468C446" w14:textId="77777777" w:rsidR="00C055CD" w:rsidRDefault="00C055CD" w:rsidP="002E0072">
      <w:pPr>
        <w:pStyle w:val="tekstustp"/>
        <w:spacing w:before="0" w:after="0" w:line="288" w:lineRule="auto"/>
        <w:rPr>
          <w:szCs w:val="22"/>
        </w:rPr>
      </w:pPr>
      <w:r w:rsidRPr="00E86CA1">
        <w:rPr>
          <w:szCs w:val="22"/>
        </w:rPr>
        <w:t>D</w:t>
      </w:r>
      <w:r w:rsidR="00C96353" w:rsidRPr="00E86CA1">
        <w:rPr>
          <w:szCs w:val="22"/>
        </w:rPr>
        <w:t xml:space="preserve">o zadań </w:t>
      </w:r>
      <w:r w:rsidR="00AE2945" w:rsidRPr="00E86CA1">
        <w:rPr>
          <w:szCs w:val="22"/>
        </w:rPr>
        <w:t xml:space="preserve">Wykonawcy </w:t>
      </w:r>
      <w:r w:rsidR="00C96353" w:rsidRPr="00E86CA1">
        <w:rPr>
          <w:szCs w:val="22"/>
        </w:rPr>
        <w:t>w ramach realizac</w:t>
      </w:r>
      <w:r w:rsidR="00DD6F09" w:rsidRPr="00E86CA1">
        <w:rPr>
          <w:szCs w:val="22"/>
        </w:rPr>
        <w:t>ji</w:t>
      </w:r>
      <w:r w:rsidRPr="00E86CA1">
        <w:rPr>
          <w:szCs w:val="22"/>
        </w:rPr>
        <w:t xml:space="preserve"> usług związanych z przygotowaniem </w:t>
      </w:r>
      <w:r w:rsidR="00EB777F" w:rsidRPr="00E86CA1">
        <w:rPr>
          <w:szCs w:val="22"/>
        </w:rPr>
        <w:t>tekstów</w:t>
      </w:r>
      <w:r w:rsidRPr="00E86CA1">
        <w:rPr>
          <w:szCs w:val="22"/>
        </w:rPr>
        <w:t xml:space="preserve"> </w:t>
      </w:r>
      <w:r w:rsidR="000702A9">
        <w:rPr>
          <w:szCs w:val="22"/>
        </w:rPr>
        <w:t xml:space="preserve">i </w:t>
      </w:r>
      <w:r w:rsidR="00D70F88">
        <w:rPr>
          <w:szCs w:val="22"/>
        </w:rPr>
        <w:t>grafiki</w:t>
      </w:r>
      <w:r w:rsidR="00D70F88" w:rsidRPr="00E86CA1">
        <w:rPr>
          <w:szCs w:val="22"/>
        </w:rPr>
        <w:t xml:space="preserve"> </w:t>
      </w:r>
      <w:r w:rsidRPr="00E86CA1">
        <w:rPr>
          <w:szCs w:val="22"/>
        </w:rPr>
        <w:t>w</w:t>
      </w:r>
      <w:r w:rsidR="00DD6F09" w:rsidRPr="00E86CA1">
        <w:rPr>
          <w:szCs w:val="22"/>
        </w:rPr>
        <w:t xml:space="preserve"> szczególności nal</w:t>
      </w:r>
      <w:r w:rsidRPr="00E86CA1">
        <w:rPr>
          <w:szCs w:val="22"/>
        </w:rPr>
        <w:t xml:space="preserve">eży: </w:t>
      </w:r>
    </w:p>
    <w:p w14:paraId="723E9F0C" w14:textId="77777777" w:rsidR="00A7739E" w:rsidRPr="00A7739E" w:rsidRDefault="00A7739E" w:rsidP="00E16D42">
      <w:pPr>
        <w:pStyle w:val="tekstpunkt"/>
        <w:spacing w:before="0" w:after="0" w:line="288" w:lineRule="auto"/>
        <w:rPr>
          <w:szCs w:val="22"/>
          <w:lang w:val="pl-PL"/>
        </w:rPr>
      </w:pPr>
      <w:r w:rsidRPr="00A7739E">
        <w:rPr>
          <w:szCs w:val="22"/>
          <w:lang w:val="pl-PL"/>
        </w:rPr>
        <w:t>samodzielne opracowywanie w ciągu 1-3 dni (w zależności od tematu) 3-5 publikacji tygodniowo w formie tekstowej</w:t>
      </w:r>
      <w:r>
        <w:rPr>
          <w:szCs w:val="22"/>
          <w:lang w:val="pl-PL"/>
        </w:rPr>
        <w:t xml:space="preserve"> i</w:t>
      </w:r>
      <w:r w:rsidRPr="00A7739E">
        <w:rPr>
          <w:szCs w:val="22"/>
          <w:lang w:val="pl-PL"/>
        </w:rPr>
        <w:t xml:space="preserve"> graficznej na podstawie</w:t>
      </w:r>
      <w:r>
        <w:rPr>
          <w:szCs w:val="22"/>
          <w:lang w:val="pl-PL"/>
        </w:rPr>
        <w:t xml:space="preserve"> krótkiego briefu </w:t>
      </w:r>
      <w:r w:rsidRPr="00A7739E">
        <w:rPr>
          <w:szCs w:val="22"/>
          <w:lang w:val="pl-PL"/>
        </w:rPr>
        <w:t>dostarczonego przez Zamawiającego lub samodzielne zdobywanych treści dotyczących programu, a w szczególności:</w:t>
      </w:r>
    </w:p>
    <w:p w14:paraId="676885AB" w14:textId="77777777" w:rsidR="00A7739E" w:rsidRPr="00A7739E" w:rsidRDefault="00A7739E" w:rsidP="00A7739E">
      <w:pPr>
        <w:pStyle w:val="tekstpunkt"/>
        <w:numPr>
          <w:ilvl w:val="0"/>
          <w:numId w:val="32"/>
        </w:numPr>
        <w:spacing w:before="0" w:after="0" w:line="288" w:lineRule="auto"/>
        <w:ind w:left="1276"/>
        <w:rPr>
          <w:szCs w:val="22"/>
          <w:lang w:val="pl-PL"/>
        </w:rPr>
      </w:pPr>
      <w:r w:rsidRPr="00A7739E">
        <w:rPr>
          <w:szCs w:val="22"/>
          <w:lang w:val="pl-PL"/>
        </w:rPr>
        <w:lastRenderedPageBreak/>
        <w:t>informacji organizacyjnych związanych z programem;</w:t>
      </w:r>
    </w:p>
    <w:p w14:paraId="2FDCEA22" w14:textId="77777777" w:rsidR="00A7739E" w:rsidRPr="00A7739E" w:rsidRDefault="00A7739E" w:rsidP="00A7739E">
      <w:pPr>
        <w:pStyle w:val="tekstpunkt"/>
        <w:numPr>
          <w:ilvl w:val="0"/>
          <w:numId w:val="32"/>
        </w:numPr>
        <w:spacing w:before="0" w:after="0" w:line="288" w:lineRule="auto"/>
        <w:ind w:left="1276"/>
        <w:rPr>
          <w:szCs w:val="22"/>
          <w:lang w:val="pl-PL"/>
        </w:rPr>
      </w:pPr>
      <w:r w:rsidRPr="00A7739E">
        <w:rPr>
          <w:szCs w:val="22"/>
          <w:lang w:val="pl-PL"/>
        </w:rPr>
        <w:t>instytutów przyjmujących stypendystów i ich projektów;</w:t>
      </w:r>
    </w:p>
    <w:p w14:paraId="490EDB3D" w14:textId="77777777" w:rsidR="00A7739E" w:rsidRPr="00A7739E" w:rsidRDefault="00A7739E" w:rsidP="00A7739E">
      <w:pPr>
        <w:pStyle w:val="tekstpunkt"/>
        <w:numPr>
          <w:ilvl w:val="0"/>
          <w:numId w:val="32"/>
        </w:numPr>
        <w:spacing w:before="0" w:after="0" w:line="288" w:lineRule="auto"/>
        <w:ind w:left="1276"/>
        <w:rPr>
          <w:szCs w:val="22"/>
          <w:lang w:val="pl-PL"/>
        </w:rPr>
      </w:pPr>
      <w:r w:rsidRPr="00A7739E">
        <w:rPr>
          <w:szCs w:val="22"/>
          <w:lang w:val="pl-PL"/>
        </w:rPr>
        <w:t>bieżących informacji o PAN o znaczeniu międzynarodowym.</w:t>
      </w:r>
    </w:p>
    <w:p w14:paraId="59FD9889" w14:textId="77777777" w:rsidR="00A7739E" w:rsidRPr="00A7739E" w:rsidRDefault="00A7739E" w:rsidP="00A7739E">
      <w:pPr>
        <w:pStyle w:val="tekstpunkt"/>
        <w:spacing w:before="0" w:after="0" w:line="288" w:lineRule="auto"/>
        <w:rPr>
          <w:szCs w:val="22"/>
          <w:lang w:val="pl-PL"/>
        </w:rPr>
      </w:pPr>
      <w:r w:rsidRPr="00A7739E">
        <w:rPr>
          <w:szCs w:val="22"/>
          <w:lang w:val="pl-PL"/>
        </w:rPr>
        <w:t>publikacja każdego tematu w 3 kanałach: Facebook, LinkedIn, Twitter;</w:t>
      </w:r>
    </w:p>
    <w:p w14:paraId="70D1B6C1" w14:textId="77777777" w:rsidR="00A7739E" w:rsidRPr="00A7739E" w:rsidRDefault="00A7739E" w:rsidP="00A7739E">
      <w:pPr>
        <w:pStyle w:val="tekstpunkt"/>
        <w:spacing w:before="0" w:after="0" w:line="288" w:lineRule="auto"/>
        <w:rPr>
          <w:szCs w:val="22"/>
          <w:lang w:val="pl-PL"/>
        </w:rPr>
      </w:pPr>
      <w:r w:rsidRPr="00A7739E">
        <w:rPr>
          <w:szCs w:val="22"/>
          <w:lang w:val="pl-PL"/>
        </w:rPr>
        <w:t>przygotowanie wszystkich publikacji w</w:t>
      </w:r>
      <w:r w:rsidRPr="00A7739E">
        <w:rPr>
          <w:rFonts w:ascii="Times New Roman" w:hAnsi="Times New Roman"/>
          <w:szCs w:val="22"/>
          <w:lang w:val="pl-PL"/>
        </w:rPr>
        <w:t> </w:t>
      </w:r>
      <w:r w:rsidRPr="00A7739E">
        <w:rPr>
          <w:szCs w:val="22"/>
          <w:lang w:val="pl-PL"/>
        </w:rPr>
        <w:t>j</w:t>
      </w:r>
      <w:r w:rsidRPr="00A7739E">
        <w:rPr>
          <w:rFonts w:cs="Palatino Linotype"/>
          <w:szCs w:val="22"/>
          <w:lang w:val="pl-PL"/>
        </w:rPr>
        <w:t>ę</w:t>
      </w:r>
      <w:r w:rsidRPr="00A7739E">
        <w:rPr>
          <w:szCs w:val="22"/>
          <w:lang w:val="pl-PL"/>
        </w:rPr>
        <w:t>zyku angielskim</w:t>
      </w:r>
      <w:r>
        <w:rPr>
          <w:szCs w:val="22"/>
          <w:lang w:val="pl-PL"/>
        </w:rPr>
        <w:t>;</w:t>
      </w:r>
    </w:p>
    <w:p w14:paraId="385CF509" w14:textId="77777777" w:rsidR="00D70F88" w:rsidRPr="00E86CA1" w:rsidRDefault="00D70F88" w:rsidP="00D70F88">
      <w:pPr>
        <w:pStyle w:val="tekstpunkt"/>
        <w:spacing w:before="0" w:after="0" w:line="288" w:lineRule="auto"/>
        <w:rPr>
          <w:szCs w:val="22"/>
        </w:rPr>
      </w:pPr>
      <w:r w:rsidRPr="00E86CA1">
        <w:rPr>
          <w:szCs w:val="22"/>
        </w:rPr>
        <w:t xml:space="preserve">proponowanie </w:t>
      </w:r>
      <w:r>
        <w:rPr>
          <w:szCs w:val="22"/>
          <w:lang w:val="pl-PL"/>
        </w:rPr>
        <w:t xml:space="preserve">osobom odpowiedzialnym za prowadzenie kanałów informacyjnych po stronie Zamawiającego </w:t>
      </w:r>
      <w:r w:rsidRPr="00E86CA1">
        <w:rPr>
          <w:szCs w:val="22"/>
        </w:rPr>
        <w:t xml:space="preserve">tematów </w:t>
      </w:r>
      <w:r>
        <w:rPr>
          <w:szCs w:val="22"/>
          <w:lang w:val="pl-PL"/>
        </w:rPr>
        <w:t>związanych z programem PASIFIC</w:t>
      </w:r>
      <w:r w:rsidRPr="00E86CA1">
        <w:rPr>
          <w:szCs w:val="22"/>
          <w:lang w:val="pl-PL"/>
        </w:rPr>
        <w:t xml:space="preserve"> do zamieszczenia na </w:t>
      </w:r>
      <w:r>
        <w:rPr>
          <w:szCs w:val="22"/>
          <w:lang w:val="pl-PL"/>
        </w:rPr>
        <w:t>stronach PAN w mediach społecznościowych</w:t>
      </w:r>
      <w:r w:rsidRPr="00E86CA1">
        <w:rPr>
          <w:szCs w:val="22"/>
        </w:rPr>
        <w:t>, wpisujących się w aktualne konteksty komunikacyjne</w:t>
      </w:r>
      <w:r w:rsidRPr="00E86CA1">
        <w:rPr>
          <w:szCs w:val="22"/>
          <w:lang w:val="pl-PL"/>
        </w:rPr>
        <w:t>;</w:t>
      </w:r>
    </w:p>
    <w:p w14:paraId="61313BE6" w14:textId="77777777" w:rsidR="00D70F88" w:rsidRPr="00AA364F" w:rsidRDefault="00D70F88" w:rsidP="00D70F88">
      <w:pPr>
        <w:pStyle w:val="tekstpunkt"/>
        <w:spacing w:before="0" w:after="0" w:line="288" w:lineRule="auto"/>
        <w:rPr>
          <w:szCs w:val="22"/>
        </w:rPr>
      </w:pPr>
      <w:r w:rsidRPr="00E2742C">
        <w:rPr>
          <w:szCs w:val="22"/>
          <w:lang w:val="pl-PL"/>
        </w:rPr>
        <w:t xml:space="preserve">przygotowanie tekstów zgodnie z zasadami </w:t>
      </w:r>
      <w:r w:rsidRPr="00E86CA1">
        <w:rPr>
          <w:szCs w:val="22"/>
        </w:rPr>
        <w:t>webwritingu i standardu WCAG 2.1</w:t>
      </w:r>
      <w:r w:rsidRPr="00AA364F">
        <w:rPr>
          <w:szCs w:val="22"/>
          <w:lang w:val="pl-PL"/>
        </w:rPr>
        <w:t>;</w:t>
      </w:r>
    </w:p>
    <w:p w14:paraId="38D3DA65" w14:textId="77777777" w:rsidR="00D70F88" w:rsidRPr="00AA364F" w:rsidRDefault="00D70F88" w:rsidP="00D70F88">
      <w:pPr>
        <w:pStyle w:val="tekstpunkt"/>
        <w:spacing w:before="0" w:after="0" w:line="288" w:lineRule="auto"/>
        <w:rPr>
          <w:szCs w:val="22"/>
        </w:rPr>
      </w:pPr>
      <w:r w:rsidRPr="00E86CA1">
        <w:rPr>
          <w:szCs w:val="22"/>
        </w:rPr>
        <w:t>prowadzenie korespondencji z rozmówcami, instytucjami i innymi podmiotami związanymi z</w:t>
      </w:r>
      <w:r w:rsidRPr="00AA364F">
        <w:rPr>
          <w:szCs w:val="22"/>
          <w:lang w:val="pl-PL"/>
        </w:rPr>
        <w:t> przygotowanymi tekstami;</w:t>
      </w:r>
    </w:p>
    <w:p w14:paraId="326E277D" w14:textId="77777777" w:rsidR="00BE645D" w:rsidRDefault="00D70F88" w:rsidP="00BE645D">
      <w:pPr>
        <w:pStyle w:val="tekstpunkt"/>
        <w:spacing w:before="0" w:after="0" w:line="288" w:lineRule="auto"/>
        <w:rPr>
          <w:szCs w:val="22"/>
        </w:rPr>
      </w:pPr>
      <w:r w:rsidRPr="00E86CA1">
        <w:rPr>
          <w:szCs w:val="22"/>
        </w:rPr>
        <w:t>pozyskiwanie zdjęć</w:t>
      </w:r>
      <w:r w:rsidR="00A7739E">
        <w:rPr>
          <w:szCs w:val="22"/>
          <w:lang w:val="pl-PL"/>
        </w:rPr>
        <w:t>,</w:t>
      </w:r>
      <w:r w:rsidRPr="00E86CA1">
        <w:rPr>
          <w:szCs w:val="22"/>
        </w:rPr>
        <w:t xml:space="preserve"> grafik</w:t>
      </w:r>
      <w:r w:rsidR="00A7739E">
        <w:rPr>
          <w:szCs w:val="22"/>
          <w:lang w:val="pl-PL"/>
        </w:rPr>
        <w:t xml:space="preserve"> i filmów</w:t>
      </w:r>
      <w:r w:rsidRPr="00E86CA1">
        <w:rPr>
          <w:szCs w:val="22"/>
        </w:rPr>
        <w:t xml:space="preserve"> do </w:t>
      </w:r>
      <w:r w:rsidRPr="00AA364F">
        <w:rPr>
          <w:szCs w:val="22"/>
          <w:lang w:val="pl-PL"/>
        </w:rPr>
        <w:t xml:space="preserve">tekstów </w:t>
      </w:r>
      <w:r>
        <w:rPr>
          <w:szCs w:val="22"/>
          <w:lang w:val="pl-PL"/>
        </w:rPr>
        <w:t>oraz stosownych zgód i oświadczeń</w:t>
      </w:r>
      <w:r w:rsidRPr="00AA364F">
        <w:rPr>
          <w:szCs w:val="22"/>
          <w:lang w:val="pl-PL"/>
        </w:rPr>
        <w:t>;</w:t>
      </w:r>
    </w:p>
    <w:p w14:paraId="46EDB53C" w14:textId="77777777" w:rsidR="007749A6" w:rsidRPr="00BE645D" w:rsidRDefault="00D70F88" w:rsidP="00BE645D">
      <w:pPr>
        <w:pStyle w:val="tekstpunkt"/>
        <w:spacing w:before="0" w:after="0" w:line="288" w:lineRule="auto"/>
        <w:rPr>
          <w:szCs w:val="22"/>
        </w:rPr>
      </w:pPr>
      <w:r w:rsidRPr="00BE645D">
        <w:rPr>
          <w:szCs w:val="22"/>
        </w:rPr>
        <w:t>przygotowanie podpisów do zdjęć oraz tekstów alternatywnych</w:t>
      </w:r>
      <w:r w:rsidR="002501E0">
        <w:rPr>
          <w:szCs w:val="22"/>
          <w:lang w:val="pl-PL"/>
        </w:rPr>
        <w:t>.</w:t>
      </w:r>
    </w:p>
    <w:p w14:paraId="284E9BEF" w14:textId="77777777" w:rsidR="00C90D08" w:rsidRDefault="00A77D01" w:rsidP="002542BF">
      <w:pPr>
        <w:pStyle w:val="tekstustp"/>
        <w:spacing w:before="0" w:after="0" w:line="288" w:lineRule="auto"/>
        <w:rPr>
          <w:szCs w:val="22"/>
        </w:rPr>
      </w:pPr>
      <w:r w:rsidRPr="00E86CA1">
        <w:rPr>
          <w:szCs w:val="22"/>
        </w:rPr>
        <w:t xml:space="preserve">Usługi realizowane będą na podstawie zleceń skierowanych przez przedstawicieli Zamawiającego. Zlecenia przesyłane będą </w:t>
      </w:r>
      <w:r w:rsidR="00D51302">
        <w:rPr>
          <w:szCs w:val="22"/>
        </w:rPr>
        <w:t>drogą elektroniczn</w:t>
      </w:r>
      <w:r w:rsidR="00567E31">
        <w:rPr>
          <w:szCs w:val="22"/>
        </w:rPr>
        <w:t>ą</w:t>
      </w:r>
      <w:r w:rsidRPr="00E86CA1">
        <w:rPr>
          <w:szCs w:val="22"/>
        </w:rPr>
        <w:t>, pod adres e-mail Wykonawcy</w:t>
      </w:r>
      <w:r w:rsidR="001022B2">
        <w:rPr>
          <w:szCs w:val="22"/>
        </w:rPr>
        <w:t xml:space="preserve">: </w:t>
      </w:r>
      <w:r w:rsidR="00A7739E">
        <w:rPr>
          <w:szCs w:val="22"/>
        </w:rPr>
        <w:t>……………………………</w:t>
      </w:r>
      <w:r w:rsidR="00BE645D">
        <w:rPr>
          <w:szCs w:val="22"/>
        </w:rPr>
        <w:t>.</w:t>
      </w:r>
    </w:p>
    <w:p w14:paraId="6AC0F132" w14:textId="77777777" w:rsidR="00221B83" w:rsidRPr="001F565D" w:rsidRDefault="00221B83" w:rsidP="00073FF5">
      <w:pPr>
        <w:pStyle w:val="tekstustp"/>
        <w:numPr>
          <w:ilvl w:val="0"/>
          <w:numId w:val="0"/>
        </w:numPr>
        <w:spacing w:before="0" w:after="0" w:line="288" w:lineRule="auto"/>
        <w:ind w:left="363"/>
        <w:rPr>
          <w:szCs w:val="22"/>
        </w:rPr>
      </w:pPr>
    </w:p>
    <w:p w14:paraId="06F1EF0C" w14:textId="77777777" w:rsidR="000E1908" w:rsidRPr="00FB23F4" w:rsidRDefault="000E1908" w:rsidP="00073FF5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  <w:r w:rsidRPr="00FB23F4">
        <w:rPr>
          <w:szCs w:val="22"/>
        </w:rPr>
        <w:t>§ 2.</w:t>
      </w:r>
    </w:p>
    <w:p w14:paraId="0A6C57B6" w14:textId="77777777" w:rsidR="000E1908" w:rsidRPr="00FB23F4" w:rsidRDefault="000E1908" w:rsidP="00073FF5">
      <w:pPr>
        <w:pStyle w:val="tekstparagraftytu"/>
        <w:spacing w:after="0" w:line="288" w:lineRule="auto"/>
        <w:rPr>
          <w:szCs w:val="22"/>
        </w:rPr>
      </w:pPr>
      <w:r w:rsidRPr="00FB23F4">
        <w:rPr>
          <w:szCs w:val="22"/>
        </w:rPr>
        <w:t xml:space="preserve"> Prawa i obowiązki </w:t>
      </w:r>
      <w:r w:rsidR="00AE2945" w:rsidRPr="00FB23F4">
        <w:rPr>
          <w:sz w:val="20"/>
        </w:rPr>
        <w:t>WYKONAWCY</w:t>
      </w:r>
    </w:p>
    <w:p w14:paraId="796D8501" w14:textId="77777777" w:rsidR="000E1908" w:rsidRPr="00073FF5" w:rsidRDefault="00AE2945" w:rsidP="00073FF5">
      <w:pPr>
        <w:pStyle w:val="tekstustp"/>
        <w:spacing w:before="0" w:after="0" w:line="288" w:lineRule="auto"/>
        <w:rPr>
          <w:szCs w:val="22"/>
        </w:rPr>
      </w:pPr>
      <w:r w:rsidRPr="00073FF5">
        <w:rPr>
          <w:szCs w:val="22"/>
        </w:rPr>
        <w:t xml:space="preserve">Wykonawca </w:t>
      </w:r>
      <w:r w:rsidR="000E1908" w:rsidRPr="00073FF5">
        <w:rPr>
          <w:szCs w:val="22"/>
        </w:rPr>
        <w:t xml:space="preserve">zobowiązuje się wykonywać </w:t>
      </w:r>
      <w:r w:rsidR="00C90D08" w:rsidRPr="00073FF5">
        <w:rPr>
          <w:szCs w:val="22"/>
        </w:rPr>
        <w:t>usługi</w:t>
      </w:r>
      <w:r w:rsidR="000E1908" w:rsidRPr="00073FF5">
        <w:rPr>
          <w:szCs w:val="22"/>
        </w:rPr>
        <w:t xml:space="preserve"> osobiście,</w:t>
      </w:r>
      <w:r w:rsidR="000643A9" w:rsidRPr="00073FF5">
        <w:rPr>
          <w:szCs w:val="22"/>
        </w:rPr>
        <w:t xml:space="preserve"> a</w:t>
      </w:r>
      <w:r w:rsidR="000E1908" w:rsidRPr="00073FF5">
        <w:rPr>
          <w:szCs w:val="22"/>
        </w:rPr>
        <w:t xml:space="preserve"> jeżeli na skutek szczególnych okoliczności okaże się to niemożliwe, jest zobowiązany niezwłocznie zawiadomić o tym </w:t>
      </w:r>
      <w:r w:rsidRPr="00073FF5">
        <w:rPr>
          <w:szCs w:val="22"/>
        </w:rPr>
        <w:t>Zamawiającego</w:t>
      </w:r>
      <w:r w:rsidR="000E1908" w:rsidRPr="00073FF5">
        <w:rPr>
          <w:szCs w:val="22"/>
        </w:rPr>
        <w:t xml:space="preserve">, dokładnie określając przyczynę niemożności </w:t>
      </w:r>
      <w:r w:rsidR="00C90D08" w:rsidRPr="00073FF5">
        <w:rPr>
          <w:szCs w:val="22"/>
        </w:rPr>
        <w:t>ich wykonania</w:t>
      </w:r>
      <w:r w:rsidR="000E1908" w:rsidRPr="00073FF5">
        <w:rPr>
          <w:szCs w:val="22"/>
        </w:rPr>
        <w:t>. Wówczas</w:t>
      </w:r>
      <w:r w:rsidR="000643A9" w:rsidRPr="00073FF5">
        <w:rPr>
          <w:szCs w:val="22"/>
        </w:rPr>
        <w:t>,</w:t>
      </w:r>
      <w:r w:rsidR="000E1908" w:rsidRPr="00073FF5">
        <w:rPr>
          <w:szCs w:val="22"/>
        </w:rPr>
        <w:t xml:space="preserve"> za zgodą </w:t>
      </w:r>
      <w:r w:rsidRPr="00073FF5">
        <w:rPr>
          <w:szCs w:val="22"/>
        </w:rPr>
        <w:t>Zamawiającego</w:t>
      </w:r>
      <w:r w:rsidR="00073FF5">
        <w:rPr>
          <w:szCs w:val="22"/>
        </w:rPr>
        <w:t xml:space="preserve"> przesłaną w formie mailowej</w:t>
      </w:r>
      <w:r w:rsidR="000E1908" w:rsidRPr="00073FF5">
        <w:rPr>
          <w:szCs w:val="22"/>
        </w:rPr>
        <w:t xml:space="preserve">, </w:t>
      </w:r>
      <w:r w:rsidRPr="00073FF5">
        <w:rPr>
          <w:szCs w:val="22"/>
        </w:rPr>
        <w:t xml:space="preserve">Wykonawca </w:t>
      </w:r>
      <w:r w:rsidR="000E1908" w:rsidRPr="00073FF5">
        <w:rPr>
          <w:szCs w:val="22"/>
        </w:rPr>
        <w:t xml:space="preserve">może powierzyć wykonanie </w:t>
      </w:r>
      <w:r w:rsidR="00C90D08" w:rsidRPr="00073FF5">
        <w:rPr>
          <w:szCs w:val="22"/>
        </w:rPr>
        <w:t xml:space="preserve">usług </w:t>
      </w:r>
      <w:r w:rsidR="000E1908" w:rsidRPr="00073FF5">
        <w:rPr>
          <w:szCs w:val="22"/>
        </w:rPr>
        <w:t>osobie trzeciej</w:t>
      </w:r>
      <w:r w:rsidR="000643A9" w:rsidRPr="00073FF5">
        <w:rPr>
          <w:szCs w:val="22"/>
        </w:rPr>
        <w:t xml:space="preserve">, </w:t>
      </w:r>
      <w:r w:rsidR="000E1908" w:rsidRPr="00073FF5">
        <w:rPr>
          <w:szCs w:val="22"/>
        </w:rPr>
        <w:t xml:space="preserve">zaakceptowanej przez </w:t>
      </w:r>
      <w:r w:rsidRPr="00073FF5">
        <w:rPr>
          <w:szCs w:val="22"/>
        </w:rPr>
        <w:t>Zamawiaj</w:t>
      </w:r>
      <w:r w:rsidR="005534F3" w:rsidRPr="00073FF5">
        <w:rPr>
          <w:szCs w:val="22"/>
        </w:rPr>
        <w:t>ą</w:t>
      </w:r>
      <w:r w:rsidRPr="00073FF5">
        <w:rPr>
          <w:szCs w:val="22"/>
        </w:rPr>
        <w:t>cego</w:t>
      </w:r>
      <w:r w:rsidR="000E1908" w:rsidRPr="00073FF5">
        <w:rPr>
          <w:szCs w:val="22"/>
        </w:rPr>
        <w:t xml:space="preserve">. W takim przypadku </w:t>
      </w:r>
      <w:r w:rsidRPr="00073FF5">
        <w:rPr>
          <w:szCs w:val="22"/>
        </w:rPr>
        <w:t xml:space="preserve">Wykonawca </w:t>
      </w:r>
      <w:r w:rsidR="000E1908" w:rsidRPr="00073FF5">
        <w:rPr>
          <w:szCs w:val="22"/>
        </w:rPr>
        <w:t>odpowiada za działania i</w:t>
      </w:r>
      <w:r w:rsidR="00C90D08" w:rsidRPr="00073FF5">
        <w:rPr>
          <w:szCs w:val="22"/>
        </w:rPr>
        <w:t> </w:t>
      </w:r>
      <w:r w:rsidR="000E1908" w:rsidRPr="00073FF5">
        <w:rPr>
          <w:szCs w:val="22"/>
        </w:rPr>
        <w:t xml:space="preserve">zaniechania osoby trzeciej jak za własne działania i zaniechania.  </w:t>
      </w:r>
    </w:p>
    <w:p w14:paraId="799477CA" w14:textId="77777777" w:rsidR="000E1908" w:rsidRPr="00073FF5" w:rsidRDefault="00AE2945" w:rsidP="00073FF5">
      <w:pPr>
        <w:pStyle w:val="tekstustp"/>
        <w:spacing w:before="0" w:after="0" w:line="288" w:lineRule="auto"/>
        <w:rPr>
          <w:szCs w:val="22"/>
        </w:rPr>
      </w:pPr>
      <w:r w:rsidRPr="00073FF5">
        <w:rPr>
          <w:szCs w:val="22"/>
        </w:rPr>
        <w:t xml:space="preserve">Wykonawca </w:t>
      </w:r>
      <w:r w:rsidR="000E1908" w:rsidRPr="00073FF5">
        <w:rPr>
          <w:szCs w:val="22"/>
        </w:rPr>
        <w:t xml:space="preserve">zobowiązuje się wypełniać swoje obowiązki ze szczególną starannością oraz dbałością o dobre imię i interesy </w:t>
      </w:r>
      <w:r w:rsidRPr="00073FF5">
        <w:rPr>
          <w:szCs w:val="22"/>
        </w:rPr>
        <w:t>Zamawiaj</w:t>
      </w:r>
      <w:r w:rsidR="005534F3" w:rsidRPr="00073FF5">
        <w:rPr>
          <w:szCs w:val="22"/>
        </w:rPr>
        <w:t>ą</w:t>
      </w:r>
      <w:r w:rsidRPr="00073FF5">
        <w:rPr>
          <w:szCs w:val="22"/>
        </w:rPr>
        <w:t>cego</w:t>
      </w:r>
      <w:r w:rsidR="00C90D08" w:rsidRPr="00073FF5">
        <w:rPr>
          <w:szCs w:val="22"/>
        </w:rPr>
        <w:t xml:space="preserve">, w tym jego </w:t>
      </w:r>
      <w:r w:rsidR="00A77D01" w:rsidRPr="00073FF5">
        <w:rPr>
          <w:szCs w:val="22"/>
        </w:rPr>
        <w:t>renomę</w:t>
      </w:r>
      <w:r w:rsidR="00C90D08" w:rsidRPr="00073FF5">
        <w:rPr>
          <w:szCs w:val="22"/>
        </w:rPr>
        <w:t xml:space="preserve"> jako podmiotu publicznego związanego z </w:t>
      </w:r>
      <w:r w:rsidR="00A77D01" w:rsidRPr="00073FF5">
        <w:rPr>
          <w:szCs w:val="22"/>
        </w:rPr>
        <w:t xml:space="preserve">działalnością naukową. </w:t>
      </w:r>
      <w:r w:rsidR="000E1908" w:rsidRPr="00073FF5">
        <w:rPr>
          <w:szCs w:val="22"/>
        </w:rPr>
        <w:t xml:space="preserve">Jednocześnie </w:t>
      </w:r>
      <w:r w:rsidR="00A77D01" w:rsidRPr="00073FF5">
        <w:rPr>
          <w:szCs w:val="22"/>
        </w:rPr>
        <w:t xml:space="preserve">Wykonawca </w:t>
      </w:r>
      <w:r w:rsidR="000E1908" w:rsidRPr="00073FF5">
        <w:rPr>
          <w:szCs w:val="22"/>
        </w:rPr>
        <w:t xml:space="preserve">oświadcza, że posiada niezbędne uprawnienia, kwalifikacje, wiedzę oraz doświadczenie do wykonania </w:t>
      </w:r>
      <w:r w:rsidR="00A77D01" w:rsidRPr="00073FF5">
        <w:rPr>
          <w:szCs w:val="22"/>
        </w:rPr>
        <w:t xml:space="preserve">obowiązków </w:t>
      </w:r>
      <w:r w:rsidR="000E1908" w:rsidRPr="00073FF5">
        <w:rPr>
          <w:szCs w:val="22"/>
        </w:rPr>
        <w:t>wynikających z</w:t>
      </w:r>
      <w:r w:rsidR="00A77D01" w:rsidRPr="00073FF5">
        <w:rPr>
          <w:szCs w:val="22"/>
        </w:rPr>
        <w:t> </w:t>
      </w:r>
      <w:r w:rsidR="000E1908" w:rsidRPr="00073FF5">
        <w:rPr>
          <w:szCs w:val="22"/>
        </w:rPr>
        <w:t xml:space="preserve">niniejszej </w:t>
      </w:r>
      <w:r w:rsidR="00A77D01" w:rsidRPr="00073FF5">
        <w:rPr>
          <w:szCs w:val="22"/>
        </w:rPr>
        <w:t>U</w:t>
      </w:r>
      <w:r w:rsidR="000E1908" w:rsidRPr="00073FF5">
        <w:rPr>
          <w:szCs w:val="22"/>
        </w:rPr>
        <w:t xml:space="preserve">mowy. </w:t>
      </w:r>
    </w:p>
    <w:p w14:paraId="4FC4671C" w14:textId="77777777" w:rsidR="000E1908" w:rsidRPr="00073FF5" w:rsidRDefault="00AE2945" w:rsidP="00073FF5">
      <w:pPr>
        <w:pStyle w:val="tekstustp"/>
        <w:spacing w:before="0" w:after="0" w:line="288" w:lineRule="auto"/>
        <w:rPr>
          <w:szCs w:val="22"/>
        </w:rPr>
      </w:pPr>
      <w:r w:rsidRPr="00073FF5">
        <w:rPr>
          <w:szCs w:val="22"/>
        </w:rPr>
        <w:t xml:space="preserve">Wykonawca </w:t>
      </w:r>
      <w:r w:rsidR="000E1908" w:rsidRPr="00073FF5">
        <w:rPr>
          <w:szCs w:val="22"/>
        </w:rPr>
        <w:t>zobowiązuje się do przestrzegania wszelkich zasad i procedur obowiązujących u</w:t>
      </w:r>
      <w:r w:rsidR="00A77D01" w:rsidRPr="00073FF5">
        <w:rPr>
          <w:szCs w:val="22"/>
        </w:rPr>
        <w:t> </w:t>
      </w:r>
      <w:r w:rsidRPr="00073FF5">
        <w:rPr>
          <w:szCs w:val="22"/>
        </w:rPr>
        <w:t>Zamawiającego</w:t>
      </w:r>
      <w:r w:rsidR="000E1908" w:rsidRPr="00073FF5">
        <w:rPr>
          <w:szCs w:val="22"/>
        </w:rPr>
        <w:t xml:space="preserve">, a także wszelkich norm i przepisów dotyczących realizacji usług objętych zakresem niniejszej </w:t>
      </w:r>
      <w:r w:rsidR="00A77D01" w:rsidRPr="00073FF5">
        <w:rPr>
          <w:szCs w:val="22"/>
        </w:rPr>
        <w:t>U</w:t>
      </w:r>
      <w:r w:rsidR="000E1908" w:rsidRPr="00073FF5">
        <w:rPr>
          <w:szCs w:val="22"/>
        </w:rPr>
        <w:t xml:space="preserve">mowy. </w:t>
      </w:r>
    </w:p>
    <w:p w14:paraId="3CB47836" w14:textId="77777777" w:rsidR="000E1908" w:rsidRPr="00073FF5" w:rsidRDefault="00AE2945" w:rsidP="00073FF5">
      <w:pPr>
        <w:pStyle w:val="tekstustp"/>
        <w:spacing w:before="0" w:after="0" w:line="288" w:lineRule="auto"/>
        <w:rPr>
          <w:szCs w:val="22"/>
        </w:rPr>
      </w:pPr>
      <w:r w:rsidRPr="00073FF5">
        <w:rPr>
          <w:szCs w:val="22"/>
        </w:rPr>
        <w:t xml:space="preserve">Wykonawca </w:t>
      </w:r>
      <w:r w:rsidR="000E1908" w:rsidRPr="00073FF5">
        <w:rPr>
          <w:szCs w:val="22"/>
        </w:rPr>
        <w:t xml:space="preserve">obowiązany jest informować </w:t>
      </w:r>
      <w:r w:rsidRPr="00073FF5">
        <w:rPr>
          <w:szCs w:val="22"/>
        </w:rPr>
        <w:t xml:space="preserve">Zamawiającego </w:t>
      </w:r>
      <w:r w:rsidR="000E1908" w:rsidRPr="00073FF5">
        <w:rPr>
          <w:szCs w:val="22"/>
        </w:rPr>
        <w:t xml:space="preserve">o przeszkodach w </w:t>
      </w:r>
      <w:r w:rsidR="00A77D01" w:rsidRPr="00073FF5">
        <w:rPr>
          <w:szCs w:val="22"/>
        </w:rPr>
        <w:t>należytym wykonaniu</w:t>
      </w:r>
      <w:r w:rsidR="000E1908" w:rsidRPr="00073FF5">
        <w:rPr>
          <w:szCs w:val="22"/>
        </w:rPr>
        <w:t xml:space="preserve"> </w:t>
      </w:r>
      <w:r w:rsidR="00A77D01" w:rsidRPr="00073FF5">
        <w:rPr>
          <w:szCs w:val="22"/>
        </w:rPr>
        <w:t>U</w:t>
      </w:r>
      <w:r w:rsidR="000E1908" w:rsidRPr="00073FF5">
        <w:rPr>
          <w:szCs w:val="22"/>
        </w:rPr>
        <w:t xml:space="preserve">mowy lub dochowaniu terminu </w:t>
      </w:r>
      <w:r w:rsidR="00A77D01" w:rsidRPr="00073FF5">
        <w:rPr>
          <w:szCs w:val="22"/>
        </w:rPr>
        <w:t>realizacji usług</w:t>
      </w:r>
      <w:r w:rsidR="000E1908" w:rsidRPr="00073FF5">
        <w:rPr>
          <w:szCs w:val="22"/>
        </w:rPr>
        <w:t>, niezwłocznie po powzięciu takiej wiadomości.</w:t>
      </w:r>
    </w:p>
    <w:p w14:paraId="72747DB1" w14:textId="77777777" w:rsidR="00A77D01" w:rsidRPr="00E86CA1" w:rsidRDefault="00A77D01" w:rsidP="00073FF5">
      <w:pPr>
        <w:pStyle w:val="tekstustp"/>
        <w:spacing w:before="0" w:after="0" w:line="288" w:lineRule="auto"/>
        <w:rPr>
          <w:szCs w:val="22"/>
        </w:rPr>
      </w:pPr>
      <w:r w:rsidRPr="001F565D">
        <w:rPr>
          <w:szCs w:val="22"/>
        </w:rPr>
        <w:lastRenderedPageBreak/>
        <w:t xml:space="preserve">Wykonawca ponosi pełną odpowiedzialność wobec Zamawiającego z tytułu niewykonania lub nienależytego wykonania Umowy. </w:t>
      </w:r>
    </w:p>
    <w:p w14:paraId="7A06D37A" w14:textId="77777777" w:rsidR="00A77D01" w:rsidRPr="0050099F" w:rsidRDefault="00107D7D" w:rsidP="0050099F">
      <w:pPr>
        <w:pStyle w:val="tekstustp"/>
        <w:tabs>
          <w:tab w:val="num" w:pos="647"/>
        </w:tabs>
        <w:spacing w:before="0" w:after="0" w:line="288" w:lineRule="auto"/>
        <w:rPr>
          <w:szCs w:val="22"/>
        </w:rPr>
      </w:pPr>
      <w:r w:rsidRPr="0050099F">
        <w:rPr>
          <w:szCs w:val="22"/>
        </w:rPr>
        <w:t xml:space="preserve">Terminy wykonania poszczególnych </w:t>
      </w:r>
      <w:r w:rsidR="00A77D01" w:rsidRPr="0050099F">
        <w:rPr>
          <w:szCs w:val="22"/>
        </w:rPr>
        <w:t xml:space="preserve">usług </w:t>
      </w:r>
      <w:bookmarkStart w:id="0" w:name="_Hlk48819533"/>
      <w:r w:rsidRPr="0050099F">
        <w:rPr>
          <w:szCs w:val="22"/>
        </w:rPr>
        <w:t xml:space="preserve">ustalać </w:t>
      </w:r>
      <w:r w:rsidR="00A77D01" w:rsidRPr="0050099F">
        <w:rPr>
          <w:szCs w:val="22"/>
        </w:rPr>
        <w:t xml:space="preserve">będzie uprawniony przedstawiciel </w:t>
      </w:r>
      <w:r w:rsidRPr="0050099F">
        <w:rPr>
          <w:szCs w:val="22"/>
        </w:rPr>
        <w:t>Zamawiając</w:t>
      </w:r>
      <w:r w:rsidR="00D2644E">
        <w:rPr>
          <w:szCs w:val="22"/>
        </w:rPr>
        <w:t>ego</w:t>
      </w:r>
      <w:r w:rsidR="00A77D01" w:rsidRPr="0050099F">
        <w:rPr>
          <w:szCs w:val="22"/>
        </w:rPr>
        <w:t xml:space="preserve"> w danym zleceniu, z uwzględnieniem tematyki </w:t>
      </w:r>
      <w:r w:rsidR="00E82159">
        <w:rPr>
          <w:szCs w:val="22"/>
        </w:rPr>
        <w:t xml:space="preserve">i </w:t>
      </w:r>
      <w:r w:rsidRPr="0050099F">
        <w:rPr>
          <w:szCs w:val="22"/>
        </w:rPr>
        <w:t xml:space="preserve">objętości </w:t>
      </w:r>
      <w:r w:rsidR="002501E0">
        <w:rPr>
          <w:szCs w:val="22"/>
        </w:rPr>
        <w:t>treści</w:t>
      </w:r>
      <w:r w:rsidRPr="0050099F">
        <w:rPr>
          <w:szCs w:val="22"/>
        </w:rPr>
        <w:t xml:space="preserve"> oraz potrzeb Zamawiającego.</w:t>
      </w:r>
      <w:bookmarkEnd w:id="0"/>
    </w:p>
    <w:p w14:paraId="72EBE9FA" w14:textId="77777777" w:rsidR="00C226A6" w:rsidRPr="0050099F" w:rsidRDefault="00C226A6" w:rsidP="0050099F">
      <w:pPr>
        <w:pStyle w:val="tekstustp"/>
        <w:tabs>
          <w:tab w:val="num" w:pos="647"/>
        </w:tabs>
        <w:spacing w:before="0" w:after="0" w:line="288" w:lineRule="auto"/>
        <w:rPr>
          <w:szCs w:val="22"/>
        </w:rPr>
      </w:pPr>
      <w:bookmarkStart w:id="1" w:name="_Hlk48822275"/>
      <w:r w:rsidRPr="0050099F">
        <w:rPr>
          <w:szCs w:val="22"/>
        </w:rPr>
        <w:t xml:space="preserve">W przypadku zgłoszenia przez </w:t>
      </w:r>
      <w:r w:rsidR="00AE2945" w:rsidRPr="0050099F">
        <w:rPr>
          <w:szCs w:val="22"/>
        </w:rPr>
        <w:t xml:space="preserve">Zamawiającego </w:t>
      </w:r>
      <w:r w:rsidRPr="0050099F">
        <w:rPr>
          <w:szCs w:val="22"/>
        </w:rPr>
        <w:t xml:space="preserve">jakichkolwiek uwag co do jakości realizowanych przez </w:t>
      </w:r>
      <w:r w:rsidR="00D2644E">
        <w:rPr>
          <w:szCs w:val="22"/>
        </w:rPr>
        <w:t>Wykonawcę</w:t>
      </w:r>
      <w:r w:rsidR="00D2644E" w:rsidRPr="0050099F">
        <w:rPr>
          <w:szCs w:val="22"/>
        </w:rPr>
        <w:t xml:space="preserve"> </w:t>
      </w:r>
      <w:r w:rsidR="00AE2945" w:rsidRPr="0050099F">
        <w:rPr>
          <w:szCs w:val="22"/>
        </w:rPr>
        <w:t>usług</w:t>
      </w:r>
      <w:r w:rsidRPr="0050099F">
        <w:rPr>
          <w:szCs w:val="22"/>
        </w:rPr>
        <w:t xml:space="preserve">, </w:t>
      </w:r>
      <w:r w:rsidR="00D2644E">
        <w:rPr>
          <w:szCs w:val="22"/>
        </w:rPr>
        <w:t>Wykonawca</w:t>
      </w:r>
      <w:r w:rsidR="00D2644E" w:rsidRPr="001F565D">
        <w:rPr>
          <w:szCs w:val="22"/>
        </w:rPr>
        <w:t xml:space="preserve"> na</w:t>
      </w:r>
      <w:r w:rsidRPr="0050099F">
        <w:rPr>
          <w:szCs w:val="22"/>
        </w:rPr>
        <w:t xml:space="preserve"> żądanie </w:t>
      </w:r>
      <w:r w:rsidR="00D2644E">
        <w:rPr>
          <w:szCs w:val="22"/>
        </w:rPr>
        <w:t xml:space="preserve">Zamawiającego </w:t>
      </w:r>
      <w:r w:rsidRPr="0050099F">
        <w:rPr>
          <w:szCs w:val="22"/>
        </w:rPr>
        <w:t xml:space="preserve">zobowiązany jest niezwłocznie, jednak nie później niż w terminie 2 dni roboczych od takiego zgłoszenia, do dokonania stosownych poprawek w ramach wynagrodzenia, </w:t>
      </w:r>
      <w:r w:rsidR="002646A9">
        <w:rPr>
          <w:szCs w:val="22"/>
        </w:rPr>
        <w:br/>
      </w:r>
      <w:r w:rsidRPr="0050099F">
        <w:rPr>
          <w:szCs w:val="22"/>
        </w:rPr>
        <w:t>o którym mowa w §</w:t>
      </w:r>
      <w:r w:rsidR="000643A9" w:rsidRPr="0050099F">
        <w:rPr>
          <w:szCs w:val="22"/>
        </w:rPr>
        <w:t xml:space="preserve"> </w:t>
      </w:r>
      <w:r w:rsidRPr="0050099F">
        <w:rPr>
          <w:szCs w:val="22"/>
        </w:rPr>
        <w:t xml:space="preserve">4 </w:t>
      </w:r>
      <w:r w:rsidR="006223A6" w:rsidRPr="0050099F">
        <w:rPr>
          <w:szCs w:val="22"/>
        </w:rPr>
        <w:t xml:space="preserve">ust. 1 </w:t>
      </w:r>
      <w:r w:rsidR="00B61167">
        <w:rPr>
          <w:szCs w:val="22"/>
        </w:rPr>
        <w:t>U</w:t>
      </w:r>
      <w:r w:rsidRPr="0050099F">
        <w:rPr>
          <w:szCs w:val="22"/>
        </w:rPr>
        <w:t xml:space="preserve">mowy. </w:t>
      </w:r>
      <w:r w:rsidR="000643A9" w:rsidRPr="0050099F">
        <w:rPr>
          <w:szCs w:val="22"/>
        </w:rPr>
        <w:t>Zarówno zgłoszenie uwag, jak i odpowiedź oraz przekazani</w:t>
      </w:r>
      <w:r w:rsidR="00A64EE8" w:rsidRPr="0050099F">
        <w:rPr>
          <w:szCs w:val="22"/>
        </w:rPr>
        <w:t>e</w:t>
      </w:r>
      <w:r w:rsidR="000643A9" w:rsidRPr="0050099F">
        <w:rPr>
          <w:szCs w:val="22"/>
        </w:rPr>
        <w:t xml:space="preserve"> poprawek, nastąpi </w:t>
      </w:r>
      <w:r w:rsidR="00A77D01" w:rsidRPr="0050099F">
        <w:rPr>
          <w:szCs w:val="22"/>
        </w:rPr>
        <w:t>w ten sam sposób, co przekazywanie zleceń, o któr</w:t>
      </w:r>
      <w:r w:rsidR="004319A3">
        <w:rPr>
          <w:szCs w:val="22"/>
        </w:rPr>
        <w:t>ych</w:t>
      </w:r>
      <w:r w:rsidR="00A77D01" w:rsidRPr="0050099F">
        <w:rPr>
          <w:szCs w:val="22"/>
        </w:rPr>
        <w:t xml:space="preserve"> mowa w § 1 ust. </w:t>
      </w:r>
      <w:r w:rsidR="00C415E6">
        <w:rPr>
          <w:szCs w:val="22"/>
        </w:rPr>
        <w:t>3</w:t>
      </w:r>
      <w:r w:rsidR="00C415E6" w:rsidRPr="0050099F">
        <w:rPr>
          <w:szCs w:val="22"/>
        </w:rPr>
        <w:t xml:space="preserve"> </w:t>
      </w:r>
      <w:r w:rsidR="00A77D01" w:rsidRPr="0050099F">
        <w:rPr>
          <w:szCs w:val="22"/>
        </w:rPr>
        <w:t>Umowy</w:t>
      </w:r>
      <w:bookmarkEnd w:id="1"/>
      <w:r w:rsidR="00A77D01" w:rsidRPr="0050099F">
        <w:rPr>
          <w:szCs w:val="22"/>
        </w:rPr>
        <w:t xml:space="preserve">. </w:t>
      </w:r>
    </w:p>
    <w:p w14:paraId="5F7C02FF" w14:textId="77777777" w:rsidR="00F16CB4" w:rsidRPr="00C41010" w:rsidRDefault="00993F35" w:rsidP="0008776D">
      <w:pPr>
        <w:pStyle w:val="tekstustp"/>
        <w:tabs>
          <w:tab w:val="num" w:pos="647"/>
        </w:tabs>
        <w:spacing w:before="0" w:after="0" w:line="288" w:lineRule="auto"/>
        <w:rPr>
          <w:szCs w:val="22"/>
        </w:rPr>
      </w:pPr>
      <w:bookmarkStart w:id="2" w:name="_Hlk48822955"/>
      <w:r>
        <w:rPr>
          <w:szCs w:val="22"/>
        </w:rPr>
        <w:t>Po zakończeniu każdego miesiąca kalendarzowego, w którym usługi były realizowane, Zamawiający</w:t>
      </w:r>
      <w:r w:rsidRPr="0050099F">
        <w:rPr>
          <w:szCs w:val="22"/>
        </w:rPr>
        <w:t xml:space="preserve"> sporządz</w:t>
      </w:r>
      <w:r>
        <w:rPr>
          <w:szCs w:val="22"/>
        </w:rPr>
        <w:t>i</w:t>
      </w:r>
      <w:r w:rsidRPr="0050099F">
        <w:rPr>
          <w:szCs w:val="22"/>
        </w:rPr>
        <w:t xml:space="preserve"> </w:t>
      </w:r>
      <w:r w:rsidR="00F16CB4" w:rsidRPr="0050099F">
        <w:rPr>
          <w:szCs w:val="22"/>
        </w:rPr>
        <w:t>protokół odbioru</w:t>
      </w:r>
      <w:r w:rsidR="00747A05" w:rsidRPr="0050099F">
        <w:rPr>
          <w:szCs w:val="22"/>
        </w:rPr>
        <w:t>, który będzie zawierał liczbę stron</w:t>
      </w:r>
      <w:r w:rsidR="00A77D01" w:rsidRPr="0050099F">
        <w:rPr>
          <w:szCs w:val="22"/>
        </w:rPr>
        <w:t xml:space="preserve"> lub znaków </w:t>
      </w:r>
      <w:r w:rsidR="00BE7F35" w:rsidRPr="0050099F">
        <w:rPr>
          <w:szCs w:val="22"/>
        </w:rPr>
        <w:t>tekstów opracowanych w ramach zrealizowanych usług</w:t>
      </w:r>
      <w:r>
        <w:rPr>
          <w:szCs w:val="22"/>
        </w:rPr>
        <w:t xml:space="preserve"> w danym miesiącu</w:t>
      </w:r>
      <w:r w:rsidR="00BE7F35" w:rsidRPr="0050099F">
        <w:rPr>
          <w:szCs w:val="22"/>
        </w:rPr>
        <w:t xml:space="preserve">. </w:t>
      </w:r>
      <w:r w:rsidR="00F16CB4" w:rsidRPr="0050099F">
        <w:rPr>
          <w:szCs w:val="22"/>
        </w:rPr>
        <w:t>Wzór protokołu odbioru stanowi załącznik nr 1</w:t>
      </w:r>
      <w:r w:rsidR="00AE2945" w:rsidRPr="0050099F">
        <w:rPr>
          <w:szCs w:val="22"/>
        </w:rPr>
        <w:t xml:space="preserve"> do </w:t>
      </w:r>
      <w:r w:rsidR="00BE7F35" w:rsidRPr="0050099F">
        <w:rPr>
          <w:szCs w:val="22"/>
        </w:rPr>
        <w:t>U</w:t>
      </w:r>
      <w:r w:rsidR="00AE2945" w:rsidRPr="0050099F">
        <w:rPr>
          <w:szCs w:val="22"/>
        </w:rPr>
        <w:t>mowy</w:t>
      </w:r>
      <w:r w:rsidR="00F16CB4" w:rsidRPr="0050099F">
        <w:rPr>
          <w:szCs w:val="22"/>
        </w:rPr>
        <w:t xml:space="preserve">. </w:t>
      </w:r>
      <w:r w:rsidR="0008776D">
        <w:rPr>
          <w:szCs w:val="22"/>
        </w:rPr>
        <w:t xml:space="preserve">Przesłanie protokołu nastąpi </w:t>
      </w:r>
      <w:r w:rsidR="0008776D" w:rsidRPr="00385A8D">
        <w:rPr>
          <w:szCs w:val="22"/>
        </w:rPr>
        <w:t>w ten sam sposób, co przekazywanie zleceń, o któr</w:t>
      </w:r>
      <w:r w:rsidR="0008776D">
        <w:rPr>
          <w:szCs w:val="22"/>
        </w:rPr>
        <w:t>ych</w:t>
      </w:r>
      <w:r w:rsidR="0008776D" w:rsidRPr="00650058">
        <w:rPr>
          <w:szCs w:val="22"/>
        </w:rPr>
        <w:t xml:space="preserve"> mowa w § 1 ust. </w:t>
      </w:r>
      <w:r w:rsidR="00C63CB7">
        <w:rPr>
          <w:szCs w:val="22"/>
        </w:rPr>
        <w:t>3</w:t>
      </w:r>
      <w:r w:rsidR="00C63CB7" w:rsidRPr="00650058">
        <w:rPr>
          <w:szCs w:val="22"/>
        </w:rPr>
        <w:t xml:space="preserve"> </w:t>
      </w:r>
      <w:r w:rsidR="0008776D" w:rsidRPr="00650058">
        <w:rPr>
          <w:szCs w:val="22"/>
        </w:rPr>
        <w:t>Umowy</w:t>
      </w:r>
      <w:bookmarkEnd w:id="2"/>
      <w:r w:rsidR="0008776D" w:rsidRPr="00650058">
        <w:rPr>
          <w:szCs w:val="22"/>
        </w:rPr>
        <w:t>.</w:t>
      </w:r>
      <w:r w:rsidR="0008776D" w:rsidDel="0008776D">
        <w:rPr>
          <w:rStyle w:val="Odwoaniedokomentarza"/>
          <w:rFonts w:ascii="Calibri" w:eastAsia="Calibri" w:hAnsi="Calibri"/>
          <w:lang w:eastAsia="en-US"/>
        </w:rPr>
        <w:t xml:space="preserve"> </w:t>
      </w:r>
    </w:p>
    <w:p w14:paraId="338BCF1F" w14:textId="77777777" w:rsidR="00B83B73" w:rsidRDefault="00B83B73" w:rsidP="0008776D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</w:p>
    <w:p w14:paraId="1595B3FA" w14:textId="77777777" w:rsidR="000E1908" w:rsidRPr="00C41010" w:rsidRDefault="000E1908" w:rsidP="0008776D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  <w:r w:rsidRPr="00C41010">
        <w:rPr>
          <w:szCs w:val="22"/>
        </w:rPr>
        <w:t>§ 3.</w:t>
      </w:r>
    </w:p>
    <w:p w14:paraId="2B263DE3" w14:textId="77777777" w:rsidR="000E1908" w:rsidRPr="00C41010" w:rsidRDefault="000E1908" w:rsidP="0008776D">
      <w:pPr>
        <w:pStyle w:val="tekstparagraftytu"/>
        <w:spacing w:after="0" w:line="288" w:lineRule="auto"/>
        <w:rPr>
          <w:szCs w:val="22"/>
        </w:rPr>
      </w:pPr>
      <w:r w:rsidRPr="00C41010">
        <w:rPr>
          <w:szCs w:val="22"/>
        </w:rPr>
        <w:t xml:space="preserve">prawa i obowiązki </w:t>
      </w:r>
      <w:r w:rsidR="00AE2945" w:rsidRPr="00FB23F4">
        <w:rPr>
          <w:sz w:val="20"/>
        </w:rPr>
        <w:t>Zamawiającego</w:t>
      </w:r>
    </w:p>
    <w:p w14:paraId="7520EC8D" w14:textId="77777777" w:rsidR="000E1908" w:rsidRPr="00D51302" w:rsidRDefault="00AE2945" w:rsidP="0008776D">
      <w:pPr>
        <w:pStyle w:val="tekstustp"/>
        <w:spacing w:before="0" w:after="0" w:line="288" w:lineRule="auto"/>
        <w:rPr>
          <w:szCs w:val="22"/>
        </w:rPr>
      </w:pPr>
      <w:r w:rsidRPr="00C41010">
        <w:rPr>
          <w:szCs w:val="22"/>
        </w:rPr>
        <w:t xml:space="preserve">Zamawiający </w:t>
      </w:r>
      <w:r w:rsidR="000E1908" w:rsidRPr="00C41010">
        <w:rPr>
          <w:szCs w:val="22"/>
        </w:rPr>
        <w:t xml:space="preserve">w każdym czasie ma prawo do kontroli </w:t>
      </w:r>
      <w:r w:rsidR="00BE7F35" w:rsidRPr="00C41010">
        <w:rPr>
          <w:szCs w:val="22"/>
        </w:rPr>
        <w:t xml:space="preserve">prawidłowości świadczonych przez Wykonawcę usług, w tym weryfikowania czasu, który Wykonawca poświęcił na </w:t>
      </w:r>
      <w:r w:rsidR="00D2644E">
        <w:rPr>
          <w:szCs w:val="22"/>
        </w:rPr>
        <w:t>i</w:t>
      </w:r>
      <w:r w:rsidR="00BE7F35" w:rsidRPr="00D51302">
        <w:rPr>
          <w:szCs w:val="22"/>
        </w:rPr>
        <w:t xml:space="preserve">ch realizację. </w:t>
      </w:r>
      <w:r w:rsidR="000E1908" w:rsidRPr="00D51302">
        <w:rPr>
          <w:szCs w:val="22"/>
        </w:rPr>
        <w:t xml:space="preserve">  </w:t>
      </w:r>
    </w:p>
    <w:p w14:paraId="0B1FDB2E" w14:textId="77777777" w:rsidR="00D239C1" w:rsidRPr="00D51302" w:rsidRDefault="000E1908" w:rsidP="00D51302">
      <w:pPr>
        <w:pStyle w:val="tekstustp"/>
        <w:spacing w:before="0" w:after="0" w:line="288" w:lineRule="auto"/>
        <w:rPr>
          <w:szCs w:val="22"/>
        </w:rPr>
      </w:pPr>
      <w:r w:rsidRPr="00D51302">
        <w:rPr>
          <w:szCs w:val="22"/>
        </w:rPr>
        <w:t xml:space="preserve">Na żądanie </w:t>
      </w:r>
      <w:r w:rsidR="00AE2945" w:rsidRPr="00D51302">
        <w:rPr>
          <w:szCs w:val="22"/>
        </w:rPr>
        <w:t>Zamawiającego</w:t>
      </w:r>
      <w:r w:rsidRPr="00D51302">
        <w:rPr>
          <w:szCs w:val="22"/>
        </w:rPr>
        <w:t xml:space="preserve">, </w:t>
      </w:r>
      <w:r w:rsidR="00AE2945" w:rsidRPr="00D51302">
        <w:rPr>
          <w:szCs w:val="22"/>
        </w:rPr>
        <w:t xml:space="preserve">Wykonawca </w:t>
      </w:r>
      <w:r w:rsidRPr="00D51302">
        <w:rPr>
          <w:szCs w:val="22"/>
        </w:rPr>
        <w:t xml:space="preserve">jest zobowiązany w każdym czasie do złożenia sprawozdań, na temat stanu wykonywania </w:t>
      </w:r>
      <w:r w:rsidR="00D2644E">
        <w:rPr>
          <w:szCs w:val="22"/>
        </w:rPr>
        <w:t>usług</w:t>
      </w:r>
      <w:r w:rsidRPr="00D51302">
        <w:rPr>
          <w:szCs w:val="22"/>
        </w:rPr>
        <w:t xml:space="preserve">. </w:t>
      </w:r>
      <w:r w:rsidR="000643A9" w:rsidRPr="00D51302">
        <w:rPr>
          <w:szCs w:val="22"/>
        </w:rPr>
        <w:t xml:space="preserve">Żądanie złożenia sprawozdania oraz złożenie sprawozdania nastąpi w </w:t>
      </w:r>
      <w:r w:rsidR="00BE7F35" w:rsidRPr="00D51302">
        <w:rPr>
          <w:szCs w:val="22"/>
        </w:rPr>
        <w:t xml:space="preserve">formie, o której mowa w § 1 ust. </w:t>
      </w:r>
      <w:r w:rsidR="00C63CB7">
        <w:rPr>
          <w:szCs w:val="22"/>
        </w:rPr>
        <w:t>3</w:t>
      </w:r>
      <w:r w:rsidR="00C63CB7" w:rsidRPr="00D51302">
        <w:rPr>
          <w:szCs w:val="22"/>
        </w:rPr>
        <w:t xml:space="preserve"> </w:t>
      </w:r>
      <w:r w:rsidR="00BE7F35" w:rsidRPr="00D51302">
        <w:rPr>
          <w:szCs w:val="22"/>
        </w:rPr>
        <w:t xml:space="preserve">Umowy. </w:t>
      </w:r>
    </w:p>
    <w:p w14:paraId="60283439" w14:textId="77777777" w:rsidR="00221B83" w:rsidRDefault="00221B83" w:rsidP="002542BF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</w:p>
    <w:p w14:paraId="0168579C" w14:textId="77777777" w:rsidR="000E1908" w:rsidRPr="00D51302" w:rsidRDefault="000E1908" w:rsidP="00D51302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  <w:r w:rsidRPr="00D51302">
        <w:rPr>
          <w:szCs w:val="22"/>
        </w:rPr>
        <w:t>§ 4.</w:t>
      </w:r>
    </w:p>
    <w:p w14:paraId="1AF5BA8A" w14:textId="77777777" w:rsidR="000E1908" w:rsidRPr="00D51302" w:rsidRDefault="000E1908" w:rsidP="00D51302">
      <w:pPr>
        <w:pStyle w:val="tekstparagraftytu"/>
        <w:spacing w:after="0" w:line="288" w:lineRule="auto"/>
        <w:rPr>
          <w:szCs w:val="22"/>
        </w:rPr>
      </w:pPr>
      <w:r w:rsidRPr="00D51302">
        <w:rPr>
          <w:szCs w:val="22"/>
        </w:rPr>
        <w:t>wynagrodzenie</w:t>
      </w:r>
    </w:p>
    <w:p w14:paraId="600202D2" w14:textId="77777777" w:rsidR="000E1908" w:rsidRPr="0028503F" w:rsidRDefault="000E1908" w:rsidP="0028503F">
      <w:pPr>
        <w:pStyle w:val="tekstustp"/>
        <w:spacing w:before="0" w:after="0" w:line="288" w:lineRule="auto"/>
        <w:rPr>
          <w:i/>
          <w:szCs w:val="22"/>
        </w:rPr>
      </w:pPr>
      <w:r w:rsidRPr="00D51302">
        <w:rPr>
          <w:szCs w:val="22"/>
        </w:rPr>
        <w:t xml:space="preserve">Z tytułu realizacji Umowy </w:t>
      </w:r>
      <w:r w:rsidR="00AE2945" w:rsidRPr="00D51302">
        <w:rPr>
          <w:szCs w:val="22"/>
        </w:rPr>
        <w:t xml:space="preserve">Wykonawca </w:t>
      </w:r>
      <w:r w:rsidRPr="00D51302">
        <w:rPr>
          <w:szCs w:val="22"/>
        </w:rPr>
        <w:t xml:space="preserve">otrzyma </w:t>
      </w:r>
      <w:r w:rsidR="006D2258" w:rsidRPr="00D51302">
        <w:rPr>
          <w:szCs w:val="22"/>
        </w:rPr>
        <w:t>miesięczne</w:t>
      </w:r>
      <w:r w:rsidR="00BE7F35" w:rsidRPr="00D51302">
        <w:rPr>
          <w:szCs w:val="22"/>
        </w:rPr>
        <w:t>, płatne z dołu,</w:t>
      </w:r>
      <w:r w:rsidR="006D2258" w:rsidRPr="00D51302">
        <w:rPr>
          <w:szCs w:val="22"/>
        </w:rPr>
        <w:t xml:space="preserve"> </w:t>
      </w:r>
      <w:r w:rsidRPr="00D51302">
        <w:rPr>
          <w:szCs w:val="22"/>
        </w:rPr>
        <w:t xml:space="preserve">wynagrodzenie </w:t>
      </w:r>
      <w:r w:rsidR="006D2258" w:rsidRPr="00D51302">
        <w:rPr>
          <w:szCs w:val="22"/>
        </w:rPr>
        <w:t xml:space="preserve">ryczałtowe </w:t>
      </w:r>
      <w:r w:rsidRPr="00D51302">
        <w:rPr>
          <w:szCs w:val="22"/>
        </w:rPr>
        <w:t>wyn</w:t>
      </w:r>
      <w:r w:rsidRPr="00A34929">
        <w:rPr>
          <w:szCs w:val="22"/>
        </w:rPr>
        <w:t>oszące</w:t>
      </w:r>
      <w:r w:rsidR="00A34929" w:rsidRPr="00A34929">
        <w:rPr>
          <w:szCs w:val="22"/>
        </w:rPr>
        <w:t xml:space="preserve"> </w:t>
      </w:r>
      <w:r w:rsidR="006F051E">
        <w:rPr>
          <w:szCs w:val="22"/>
        </w:rPr>
        <w:t>…………</w:t>
      </w:r>
      <w:r w:rsidR="00BB6BE9" w:rsidRPr="00A34929">
        <w:rPr>
          <w:szCs w:val="22"/>
        </w:rPr>
        <w:t xml:space="preserve"> </w:t>
      </w:r>
      <w:r w:rsidRPr="00A34929">
        <w:rPr>
          <w:szCs w:val="22"/>
        </w:rPr>
        <w:t xml:space="preserve">zł </w:t>
      </w:r>
      <w:r w:rsidR="00F8503D" w:rsidRPr="00A34929">
        <w:rPr>
          <w:szCs w:val="22"/>
        </w:rPr>
        <w:t xml:space="preserve">brutto </w:t>
      </w:r>
      <w:r w:rsidRPr="00A34929">
        <w:rPr>
          <w:szCs w:val="22"/>
        </w:rPr>
        <w:t xml:space="preserve">(słownie: </w:t>
      </w:r>
      <w:r w:rsidR="006F051E">
        <w:rPr>
          <w:szCs w:val="22"/>
        </w:rPr>
        <w:t>……………….</w:t>
      </w:r>
      <w:r w:rsidR="00BB6BE9" w:rsidRPr="00A34929">
        <w:rPr>
          <w:szCs w:val="22"/>
        </w:rPr>
        <w:t xml:space="preserve"> złotych)</w:t>
      </w:r>
      <w:r w:rsidR="00BE645D" w:rsidRPr="00A34929">
        <w:rPr>
          <w:szCs w:val="22"/>
        </w:rPr>
        <w:t>.</w:t>
      </w:r>
    </w:p>
    <w:p w14:paraId="48330A98" w14:textId="77777777" w:rsidR="00A87E17" w:rsidRPr="00D51302" w:rsidRDefault="00BB6BE9" w:rsidP="00D51302">
      <w:pPr>
        <w:pStyle w:val="tekstustp"/>
        <w:spacing w:before="0" w:after="0" w:line="288" w:lineRule="auto"/>
        <w:rPr>
          <w:szCs w:val="22"/>
        </w:rPr>
      </w:pPr>
      <w:r>
        <w:rPr>
          <w:szCs w:val="22"/>
        </w:rPr>
        <w:t>W</w:t>
      </w:r>
      <w:r w:rsidR="00A87E17" w:rsidRPr="00D51302">
        <w:rPr>
          <w:szCs w:val="22"/>
        </w:rPr>
        <w:t xml:space="preserve">ynagrodzenie będzie płatne na podstawie prawidłowo </w:t>
      </w:r>
      <w:r w:rsidR="00D74EBB" w:rsidRPr="00D51302">
        <w:rPr>
          <w:szCs w:val="22"/>
        </w:rPr>
        <w:t>wystawionej faktury</w:t>
      </w:r>
      <w:r w:rsidR="00993F35">
        <w:rPr>
          <w:szCs w:val="22"/>
        </w:rPr>
        <w:t xml:space="preserve"> VAT</w:t>
      </w:r>
      <w:r w:rsidR="00A87E17" w:rsidRPr="00D51302">
        <w:rPr>
          <w:szCs w:val="22"/>
        </w:rPr>
        <w:t xml:space="preserve">, w terminie </w:t>
      </w:r>
      <w:r w:rsidR="006D2258" w:rsidRPr="00D51302">
        <w:rPr>
          <w:szCs w:val="22"/>
        </w:rPr>
        <w:t>14</w:t>
      </w:r>
      <w:r w:rsidR="00A87E17" w:rsidRPr="00D51302">
        <w:rPr>
          <w:szCs w:val="22"/>
        </w:rPr>
        <w:t xml:space="preserve"> dni od doręczeni</w:t>
      </w:r>
      <w:r w:rsidR="00E82159">
        <w:rPr>
          <w:szCs w:val="22"/>
        </w:rPr>
        <w:t>a</w:t>
      </w:r>
      <w:r w:rsidR="00A87E17" w:rsidRPr="00D51302">
        <w:rPr>
          <w:szCs w:val="22"/>
        </w:rPr>
        <w:t xml:space="preserve"> jej Zamawiającemu.</w:t>
      </w:r>
    </w:p>
    <w:p w14:paraId="692A3259" w14:textId="77777777" w:rsidR="00A87E17" w:rsidRPr="00D51302" w:rsidRDefault="00A87E17" w:rsidP="00D51302">
      <w:pPr>
        <w:pStyle w:val="tekstustp"/>
        <w:spacing w:before="0" w:after="0" w:line="288" w:lineRule="auto"/>
        <w:rPr>
          <w:szCs w:val="22"/>
        </w:rPr>
      </w:pPr>
      <w:r w:rsidRPr="00D51302">
        <w:rPr>
          <w:szCs w:val="22"/>
        </w:rPr>
        <w:t xml:space="preserve">Podstawą do wystawienia </w:t>
      </w:r>
      <w:r w:rsidR="00D74EBB" w:rsidRPr="00D51302">
        <w:rPr>
          <w:szCs w:val="22"/>
        </w:rPr>
        <w:t xml:space="preserve">faktury </w:t>
      </w:r>
      <w:r w:rsidRPr="00D51302">
        <w:rPr>
          <w:szCs w:val="22"/>
        </w:rPr>
        <w:t xml:space="preserve">będzie </w:t>
      </w:r>
      <w:r w:rsidR="00107DC6">
        <w:rPr>
          <w:szCs w:val="22"/>
        </w:rPr>
        <w:t xml:space="preserve">zaakceptowany </w:t>
      </w:r>
      <w:r w:rsidR="00DD14B5" w:rsidRPr="00D51302">
        <w:rPr>
          <w:szCs w:val="22"/>
        </w:rPr>
        <w:t xml:space="preserve">przez </w:t>
      </w:r>
      <w:r w:rsidR="00107DC6">
        <w:rPr>
          <w:szCs w:val="22"/>
        </w:rPr>
        <w:t>Zamawiającego</w:t>
      </w:r>
      <w:r w:rsidR="00DD14B5" w:rsidRPr="00D51302">
        <w:rPr>
          <w:szCs w:val="22"/>
        </w:rPr>
        <w:t xml:space="preserve"> </w:t>
      </w:r>
      <w:r w:rsidR="00107DC6">
        <w:rPr>
          <w:szCs w:val="22"/>
        </w:rPr>
        <w:t>p</w:t>
      </w:r>
      <w:r w:rsidRPr="00D51302">
        <w:rPr>
          <w:szCs w:val="22"/>
        </w:rPr>
        <w:t>rotokół odbioru</w:t>
      </w:r>
      <w:r w:rsidR="00BE7F35" w:rsidRPr="00D51302">
        <w:rPr>
          <w:szCs w:val="22"/>
        </w:rPr>
        <w:t xml:space="preserve">, o którym mowa w § 2 ust. </w:t>
      </w:r>
      <w:r w:rsidR="00993F35">
        <w:rPr>
          <w:szCs w:val="22"/>
        </w:rPr>
        <w:t>8</w:t>
      </w:r>
      <w:r w:rsidR="00993F35" w:rsidRPr="00D51302">
        <w:rPr>
          <w:szCs w:val="22"/>
        </w:rPr>
        <w:t xml:space="preserve"> </w:t>
      </w:r>
      <w:r w:rsidR="00BE7F35" w:rsidRPr="00D51302">
        <w:rPr>
          <w:szCs w:val="22"/>
        </w:rPr>
        <w:t xml:space="preserve">Umowy. </w:t>
      </w:r>
    </w:p>
    <w:p w14:paraId="12DA64F7" w14:textId="77777777" w:rsidR="000E1908" w:rsidRPr="00D51302" w:rsidRDefault="00C81BDA" w:rsidP="00D51302">
      <w:pPr>
        <w:pStyle w:val="tekstustp"/>
        <w:spacing w:before="0" w:after="0" w:line="288" w:lineRule="auto"/>
        <w:rPr>
          <w:szCs w:val="22"/>
        </w:rPr>
      </w:pPr>
      <w:r w:rsidRPr="00D51302">
        <w:rPr>
          <w:szCs w:val="22"/>
        </w:rPr>
        <w:t>Po otrzymaniu faktury Zamawiający dokona</w:t>
      </w:r>
      <w:r w:rsidR="000E1908" w:rsidRPr="00D51302">
        <w:rPr>
          <w:szCs w:val="22"/>
        </w:rPr>
        <w:t xml:space="preserve"> weryfikacji prawidłowości złożone</w:t>
      </w:r>
      <w:r w:rsidR="00DF753C" w:rsidRPr="00D51302">
        <w:rPr>
          <w:szCs w:val="22"/>
        </w:rPr>
        <w:t>j faktury</w:t>
      </w:r>
      <w:r w:rsidR="000E1908" w:rsidRPr="00D51302">
        <w:rPr>
          <w:szCs w:val="22"/>
        </w:rPr>
        <w:t xml:space="preserve">, </w:t>
      </w:r>
      <w:r w:rsidR="008359FB" w:rsidRPr="00D51302">
        <w:rPr>
          <w:szCs w:val="22"/>
        </w:rPr>
        <w:t>a</w:t>
      </w:r>
      <w:r w:rsidRPr="00D51302">
        <w:rPr>
          <w:szCs w:val="22"/>
        </w:rPr>
        <w:t> </w:t>
      </w:r>
      <w:r w:rsidR="000E1908" w:rsidRPr="00D51302">
        <w:rPr>
          <w:szCs w:val="22"/>
        </w:rPr>
        <w:t xml:space="preserve">po stwierdzeniu </w:t>
      </w:r>
      <w:r w:rsidR="00D74EBB" w:rsidRPr="00D51302">
        <w:rPr>
          <w:szCs w:val="22"/>
        </w:rPr>
        <w:t xml:space="preserve">jej </w:t>
      </w:r>
      <w:r w:rsidR="000E1908" w:rsidRPr="00D51302">
        <w:rPr>
          <w:szCs w:val="22"/>
        </w:rPr>
        <w:t xml:space="preserve">poprawności </w:t>
      </w:r>
      <w:r w:rsidRPr="00D51302">
        <w:rPr>
          <w:szCs w:val="22"/>
        </w:rPr>
        <w:t xml:space="preserve">dokona płatności wynagrodzenia. </w:t>
      </w:r>
      <w:r w:rsidR="000E1908" w:rsidRPr="00D51302">
        <w:rPr>
          <w:szCs w:val="22"/>
        </w:rPr>
        <w:t xml:space="preserve">     </w:t>
      </w:r>
    </w:p>
    <w:p w14:paraId="5F600908" w14:textId="77777777" w:rsidR="000E1908" w:rsidRPr="00D51302" w:rsidRDefault="000E1908" w:rsidP="00D51302">
      <w:pPr>
        <w:pStyle w:val="tekstustp"/>
        <w:spacing w:before="0" w:after="0" w:line="288" w:lineRule="auto"/>
        <w:rPr>
          <w:szCs w:val="22"/>
        </w:rPr>
      </w:pPr>
      <w:r w:rsidRPr="00D51302">
        <w:rPr>
          <w:szCs w:val="22"/>
        </w:rPr>
        <w:lastRenderedPageBreak/>
        <w:t>Wynagrodzenie płatne będzie przelewem</w:t>
      </w:r>
      <w:r w:rsidR="008359FB" w:rsidRPr="00D51302">
        <w:rPr>
          <w:szCs w:val="22"/>
        </w:rPr>
        <w:t>,</w:t>
      </w:r>
      <w:r w:rsidRPr="00D51302">
        <w:rPr>
          <w:szCs w:val="22"/>
        </w:rPr>
        <w:t xml:space="preserve"> na rachunek bankowy </w:t>
      </w:r>
      <w:r w:rsidR="00AE2945" w:rsidRPr="00D51302">
        <w:rPr>
          <w:szCs w:val="22"/>
        </w:rPr>
        <w:t>Wykonawcy</w:t>
      </w:r>
      <w:r w:rsidR="008359FB" w:rsidRPr="00D51302">
        <w:rPr>
          <w:szCs w:val="22"/>
        </w:rPr>
        <w:t>,</w:t>
      </w:r>
      <w:r w:rsidRPr="00D51302">
        <w:rPr>
          <w:szCs w:val="22"/>
        </w:rPr>
        <w:t xml:space="preserve"> wskazany na wystawi</w:t>
      </w:r>
      <w:r w:rsidR="00DF753C" w:rsidRPr="00D51302">
        <w:rPr>
          <w:szCs w:val="22"/>
        </w:rPr>
        <w:t>onej</w:t>
      </w:r>
      <w:r w:rsidRPr="00D51302">
        <w:rPr>
          <w:szCs w:val="22"/>
        </w:rPr>
        <w:t xml:space="preserve"> przez niego</w:t>
      </w:r>
      <w:r w:rsidR="00DF753C" w:rsidRPr="00D51302">
        <w:rPr>
          <w:szCs w:val="22"/>
        </w:rPr>
        <w:t xml:space="preserve"> fakturze</w:t>
      </w:r>
      <w:r w:rsidRPr="00D51302">
        <w:rPr>
          <w:szCs w:val="22"/>
        </w:rPr>
        <w:t>.</w:t>
      </w:r>
      <w:r w:rsidR="00C81BDA" w:rsidRPr="00D51302">
        <w:rPr>
          <w:szCs w:val="22"/>
        </w:rPr>
        <w:t xml:space="preserve"> </w:t>
      </w:r>
    </w:p>
    <w:p w14:paraId="024765AE" w14:textId="77777777" w:rsidR="00D239C1" w:rsidRPr="00D51302" w:rsidRDefault="000E1908" w:rsidP="00D51302">
      <w:pPr>
        <w:pStyle w:val="tekstustp"/>
        <w:spacing w:before="0" w:after="0" w:line="288" w:lineRule="auto"/>
        <w:rPr>
          <w:szCs w:val="22"/>
        </w:rPr>
      </w:pPr>
      <w:r w:rsidRPr="00D51302">
        <w:rPr>
          <w:szCs w:val="22"/>
        </w:rPr>
        <w:t xml:space="preserve">Za dzień zapłaty przyjmuje się dzień obciążenia rachunku bankowego </w:t>
      </w:r>
      <w:r w:rsidR="00AE2945" w:rsidRPr="00D51302">
        <w:rPr>
          <w:szCs w:val="22"/>
        </w:rPr>
        <w:t>Zamawiającego</w:t>
      </w:r>
      <w:r w:rsidRPr="00D51302">
        <w:rPr>
          <w:szCs w:val="22"/>
        </w:rPr>
        <w:t>.</w:t>
      </w:r>
    </w:p>
    <w:p w14:paraId="08147BA9" w14:textId="77777777" w:rsidR="00563FC8" w:rsidRPr="001F565D" w:rsidRDefault="00563FC8" w:rsidP="00D51302">
      <w:pPr>
        <w:pStyle w:val="tekstustp"/>
        <w:spacing w:before="0" w:after="0" w:line="288" w:lineRule="auto"/>
        <w:rPr>
          <w:szCs w:val="22"/>
        </w:rPr>
      </w:pPr>
      <w:r w:rsidRPr="00D51302">
        <w:rPr>
          <w:szCs w:val="22"/>
        </w:rPr>
        <w:t>Kwota, o której mowa w ust. 1, stanowi</w:t>
      </w:r>
      <w:r w:rsidR="00296493">
        <w:rPr>
          <w:szCs w:val="22"/>
        </w:rPr>
        <w:t xml:space="preserve">, w ramach danego okresu rozliczeniowego, </w:t>
      </w:r>
      <w:r w:rsidRPr="00D51302">
        <w:rPr>
          <w:szCs w:val="22"/>
        </w:rPr>
        <w:t>pełne wynagrodzenie tytułem wszystkich świadczeń składających się na usługi</w:t>
      </w:r>
      <w:r w:rsidR="00A70A3A" w:rsidRPr="00D51302">
        <w:rPr>
          <w:szCs w:val="22"/>
        </w:rPr>
        <w:t xml:space="preserve"> oraz</w:t>
      </w:r>
      <w:r w:rsidRPr="00D51302">
        <w:rPr>
          <w:szCs w:val="22"/>
        </w:rPr>
        <w:t xml:space="preserve"> za przeniesienie praw autorskich, </w:t>
      </w:r>
      <w:r w:rsidR="00A70A3A" w:rsidRPr="00D51302">
        <w:rPr>
          <w:szCs w:val="22"/>
        </w:rPr>
        <w:t>w pełnym zakresie</w:t>
      </w:r>
      <w:r w:rsidR="001F565D">
        <w:rPr>
          <w:szCs w:val="22"/>
        </w:rPr>
        <w:t xml:space="preserve">, </w:t>
      </w:r>
      <w:r w:rsidRPr="00D51302">
        <w:rPr>
          <w:szCs w:val="22"/>
        </w:rPr>
        <w:t xml:space="preserve">o którym mowa w § 7 Umowy, </w:t>
      </w:r>
      <w:r w:rsidR="002646A9">
        <w:rPr>
          <w:szCs w:val="22"/>
        </w:rPr>
        <w:br/>
      </w:r>
      <w:r w:rsidRPr="00D51302">
        <w:rPr>
          <w:szCs w:val="22"/>
        </w:rPr>
        <w:t>a ponadto pokrywa wszelkie wydatki</w:t>
      </w:r>
      <w:r w:rsidR="002646A9">
        <w:rPr>
          <w:szCs w:val="22"/>
        </w:rPr>
        <w:t>,</w:t>
      </w:r>
      <w:r w:rsidRPr="00D51302">
        <w:rPr>
          <w:szCs w:val="22"/>
        </w:rPr>
        <w:t xml:space="preserve"> jakie Wykonawca ponosił będzie w</w:t>
      </w:r>
      <w:r w:rsidR="00ED66AE" w:rsidRPr="00D51302">
        <w:rPr>
          <w:szCs w:val="22"/>
        </w:rPr>
        <w:t> </w:t>
      </w:r>
      <w:r w:rsidRPr="00D51302">
        <w:rPr>
          <w:szCs w:val="22"/>
        </w:rPr>
        <w:t xml:space="preserve">celu realizacji usług. Wykonawca nie będzie uprawniony do żadnego dodatkowego wynagrodzenia </w:t>
      </w:r>
      <w:r w:rsidR="002646A9">
        <w:rPr>
          <w:szCs w:val="22"/>
        </w:rPr>
        <w:br/>
      </w:r>
      <w:r w:rsidRPr="00D51302">
        <w:rPr>
          <w:szCs w:val="22"/>
        </w:rPr>
        <w:t xml:space="preserve">z tytułu świadczonych </w:t>
      </w:r>
      <w:r w:rsidR="00ED66AE" w:rsidRPr="00D51302">
        <w:rPr>
          <w:szCs w:val="22"/>
        </w:rPr>
        <w:t>usług, związanego z</w:t>
      </w:r>
      <w:r w:rsidR="001F565D">
        <w:rPr>
          <w:szCs w:val="22"/>
        </w:rPr>
        <w:t> </w:t>
      </w:r>
      <w:r w:rsidR="00ED66AE" w:rsidRPr="00D51302">
        <w:rPr>
          <w:szCs w:val="22"/>
        </w:rPr>
        <w:t>prawami autorskimi lub</w:t>
      </w:r>
      <w:r w:rsidRPr="00D51302">
        <w:rPr>
          <w:szCs w:val="22"/>
        </w:rPr>
        <w:t xml:space="preserve"> otrzymania zwrotu wydatków, ponad kwotę określoną w ust.</w:t>
      </w:r>
      <w:r w:rsidR="001F565D">
        <w:rPr>
          <w:szCs w:val="22"/>
        </w:rPr>
        <w:t> </w:t>
      </w:r>
      <w:r w:rsidRPr="00D51302">
        <w:rPr>
          <w:szCs w:val="22"/>
        </w:rPr>
        <w:t xml:space="preserve">1. </w:t>
      </w:r>
      <w:bookmarkStart w:id="3" w:name="_Hlk31023166"/>
    </w:p>
    <w:p w14:paraId="14D8C5C3" w14:textId="77777777" w:rsidR="005F5CE5" w:rsidRDefault="005F5CE5" w:rsidP="00D51302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</w:p>
    <w:p w14:paraId="5B277942" w14:textId="77777777" w:rsidR="000E1908" w:rsidRPr="00D51302" w:rsidRDefault="000E1908" w:rsidP="00D51302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  <w:r w:rsidRPr="00D51302">
        <w:rPr>
          <w:szCs w:val="22"/>
        </w:rPr>
        <w:t>§ 5</w:t>
      </w:r>
      <w:r w:rsidR="00AC194B" w:rsidRPr="00D51302">
        <w:rPr>
          <w:szCs w:val="22"/>
        </w:rPr>
        <w:t>.</w:t>
      </w:r>
    </w:p>
    <w:bookmarkEnd w:id="3"/>
    <w:p w14:paraId="1463C91C" w14:textId="77777777" w:rsidR="000E1908" w:rsidRPr="00D75B2B" w:rsidRDefault="000E1908" w:rsidP="00D51302">
      <w:pPr>
        <w:pStyle w:val="tekstparagraftytu"/>
        <w:spacing w:after="0" w:line="288" w:lineRule="auto"/>
        <w:rPr>
          <w:szCs w:val="22"/>
        </w:rPr>
      </w:pPr>
      <w:r w:rsidRPr="00D51302">
        <w:rPr>
          <w:szCs w:val="22"/>
        </w:rPr>
        <w:t>czas obowiązywania</w:t>
      </w:r>
      <w:r w:rsidR="00231A97">
        <w:rPr>
          <w:szCs w:val="22"/>
        </w:rPr>
        <w:t xml:space="preserve"> umowy</w:t>
      </w:r>
    </w:p>
    <w:p w14:paraId="5326F729" w14:textId="77777777" w:rsidR="00563FC8" w:rsidRPr="00373CCC" w:rsidRDefault="000E1908" w:rsidP="00373CCC">
      <w:pPr>
        <w:spacing w:after="0" w:line="288" w:lineRule="auto"/>
        <w:jc w:val="both"/>
        <w:rPr>
          <w:rFonts w:ascii="Palatino Linotype" w:hAnsi="Palatino Linotype"/>
        </w:rPr>
      </w:pPr>
      <w:bookmarkStart w:id="4" w:name="_Hlk48820375"/>
      <w:r w:rsidRPr="00373CCC">
        <w:rPr>
          <w:rFonts w:ascii="Palatino Linotype" w:hAnsi="Palatino Linotype"/>
          <w:lang w:eastAsia="pl-PL"/>
        </w:rPr>
        <w:t>Umowa</w:t>
      </w:r>
      <w:r w:rsidRPr="00373CCC">
        <w:rPr>
          <w:rFonts w:ascii="Palatino Linotype" w:hAnsi="Palatino Linotype"/>
        </w:rPr>
        <w:t xml:space="preserve"> zostaje zawarta na czas określony od dnia </w:t>
      </w:r>
      <w:r w:rsidR="00993F35" w:rsidRPr="00373CCC">
        <w:rPr>
          <w:rFonts w:ascii="Palatino Linotype" w:hAnsi="Palatino Linotype"/>
        </w:rPr>
        <w:t xml:space="preserve">zawarcia </w:t>
      </w:r>
      <w:r w:rsidR="00C81BDA" w:rsidRPr="00373CCC">
        <w:rPr>
          <w:rFonts w:ascii="Palatino Linotype" w:hAnsi="Palatino Linotype"/>
        </w:rPr>
        <w:t>U</w:t>
      </w:r>
      <w:r w:rsidR="00647A04" w:rsidRPr="00373CCC">
        <w:rPr>
          <w:rFonts w:ascii="Palatino Linotype" w:hAnsi="Palatino Linotype"/>
        </w:rPr>
        <w:t xml:space="preserve">mowy </w:t>
      </w:r>
      <w:r w:rsidR="00DF753C" w:rsidRPr="00373CCC">
        <w:rPr>
          <w:rFonts w:ascii="Palatino Linotype" w:hAnsi="Palatino Linotype"/>
        </w:rPr>
        <w:t xml:space="preserve">do dnia </w:t>
      </w:r>
      <w:r w:rsidR="009F091D" w:rsidRPr="00373CCC">
        <w:rPr>
          <w:rFonts w:ascii="Palatino Linotype" w:hAnsi="Palatino Linotype"/>
        </w:rPr>
        <w:t>31.</w:t>
      </w:r>
      <w:r w:rsidR="00373CCC" w:rsidRPr="00373CCC">
        <w:rPr>
          <w:rFonts w:ascii="Palatino Linotype" w:hAnsi="Palatino Linotype"/>
        </w:rPr>
        <w:t>12</w:t>
      </w:r>
      <w:r w:rsidR="00A76376" w:rsidRPr="00373CCC">
        <w:rPr>
          <w:rFonts w:ascii="Palatino Linotype" w:hAnsi="Palatino Linotype"/>
        </w:rPr>
        <w:t>.</w:t>
      </w:r>
      <w:r w:rsidR="00DF753C" w:rsidRPr="00373CCC">
        <w:rPr>
          <w:rFonts w:ascii="Palatino Linotype" w:hAnsi="Palatino Linotype"/>
        </w:rPr>
        <w:t>202</w:t>
      </w:r>
      <w:r w:rsidR="00196AEF">
        <w:rPr>
          <w:rFonts w:ascii="Palatino Linotype" w:hAnsi="Palatino Linotype"/>
        </w:rPr>
        <w:t>2</w:t>
      </w:r>
      <w:r w:rsidR="00DF753C" w:rsidRPr="00373CCC">
        <w:rPr>
          <w:rFonts w:ascii="Palatino Linotype" w:hAnsi="Palatino Linotype"/>
        </w:rPr>
        <w:t xml:space="preserve"> r</w:t>
      </w:r>
      <w:bookmarkEnd w:id="4"/>
      <w:r w:rsidR="00DF753C" w:rsidRPr="00373CCC">
        <w:rPr>
          <w:rFonts w:ascii="Palatino Linotype" w:hAnsi="Palatino Linotype"/>
        </w:rPr>
        <w:t>.</w:t>
      </w:r>
    </w:p>
    <w:p w14:paraId="18E4BE62" w14:textId="77777777" w:rsidR="00221B83" w:rsidRPr="00D75B2B" w:rsidRDefault="00221B83" w:rsidP="00D75B2B">
      <w:pPr>
        <w:pStyle w:val="tekstustp"/>
        <w:numPr>
          <w:ilvl w:val="0"/>
          <w:numId w:val="0"/>
        </w:numPr>
        <w:spacing w:before="0" w:after="0" w:line="288" w:lineRule="auto"/>
        <w:ind w:left="363"/>
        <w:rPr>
          <w:szCs w:val="22"/>
        </w:rPr>
      </w:pPr>
    </w:p>
    <w:p w14:paraId="1A686AF4" w14:textId="77777777" w:rsidR="001C5DC9" w:rsidRPr="00D75B2B" w:rsidRDefault="001C5DC9" w:rsidP="00D75B2B">
      <w:pPr>
        <w:pStyle w:val="tekstustp"/>
        <w:numPr>
          <w:ilvl w:val="0"/>
          <w:numId w:val="0"/>
        </w:numPr>
        <w:spacing w:before="0" w:after="0" w:line="288" w:lineRule="auto"/>
        <w:ind w:left="363" w:hanging="363"/>
        <w:jc w:val="center"/>
        <w:rPr>
          <w:b/>
          <w:szCs w:val="22"/>
        </w:rPr>
      </w:pPr>
      <w:r w:rsidRPr="00D75B2B">
        <w:rPr>
          <w:b/>
          <w:szCs w:val="22"/>
        </w:rPr>
        <w:t>§ 6.</w:t>
      </w:r>
    </w:p>
    <w:p w14:paraId="32DBD2B5" w14:textId="77777777" w:rsidR="001C5DC9" w:rsidRPr="00D75B2B" w:rsidRDefault="001C5DC9" w:rsidP="00D75B2B">
      <w:pPr>
        <w:pStyle w:val="tekstparagraftytu"/>
        <w:spacing w:after="0" w:line="288" w:lineRule="auto"/>
        <w:rPr>
          <w:sz w:val="18"/>
          <w:szCs w:val="18"/>
        </w:rPr>
      </w:pPr>
      <w:r w:rsidRPr="00D75B2B">
        <w:rPr>
          <w:sz w:val="18"/>
          <w:szCs w:val="18"/>
        </w:rPr>
        <w:t xml:space="preserve">ROZWIĄZANIE UMOWY I JEJ NIENALEŻYTE WYKONANIE </w:t>
      </w:r>
    </w:p>
    <w:p w14:paraId="362F28D8" w14:textId="77777777" w:rsidR="00E25232" w:rsidRDefault="000E1908" w:rsidP="0005485B">
      <w:pPr>
        <w:pStyle w:val="tekstustp"/>
        <w:spacing w:before="0" w:after="0" w:line="288" w:lineRule="auto"/>
        <w:rPr>
          <w:szCs w:val="22"/>
        </w:rPr>
      </w:pPr>
      <w:r w:rsidRPr="00D75B2B">
        <w:rPr>
          <w:szCs w:val="22"/>
        </w:rPr>
        <w:t xml:space="preserve">W przypadku naruszenia postanowień Umowy przez </w:t>
      </w:r>
      <w:r w:rsidR="00AE2945" w:rsidRPr="00D75B2B">
        <w:rPr>
          <w:szCs w:val="22"/>
        </w:rPr>
        <w:t>Wykonawcę</w:t>
      </w:r>
      <w:r w:rsidRPr="00D75B2B">
        <w:rPr>
          <w:szCs w:val="22"/>
        </w:rPr>
        <w:t xml:space="preserve">, </w:t>
      </w:r>
      <w:r w:rsidR="009A4CEB" w:rsidRPr="00D75B2B">
        <w:rPr>
          <w:szCs w:val="22"/>
        </w:rPr>
        <w:t>Zamawiający</w:t>
      </w:r>
      <w:r w:rsidR="00AE2945" w:rsidRPr="00D75B2B">
        <w:rPr>
          <w:szCs w:val="22"/>
        </w:rPr>
        <w:t xml:space="preserve"> </w:t>
      </w:r>
      <w:r w:rsidRPr="00D75B2B">
        <w:rPr>
          <w:szCs w:val="22"/>
        </w:rPr>
        <w:t xml:space="preserve">ma </w:t>
      </w:r>
      <w:r w:rsidR="00231A97">
        <w:rPr>
          <w:szCs w:val="22"/>
        </w:rPr>
        <w:t xml:space="preserve">prawo </w:t>
      </w:r>
      <w:r w:rsidR="001F565D">
        <w:rPr>
          <w:szCs w:val="22"/>
        </w:rPr>
        <w:t xml:space="preserve">wypowiedzieć </w:t>
      </w:r>
      <w:r w:rsidR="00231A97">
        <w:rPr>
          <w:szCs w:val="22"/>
        </w:rPr>
        <w:t>U</w:t>
      </w:r>
      <w:r w:rsidR="001F565D">
        <w:rPr>
          <w:szCs w:val="22"/>
        </w:rPr>
        <w:t>mowę bez zachowania terminu wypowiedzenia</w:t>
      </w:r>
      <w:r w:rsidR="0005485B">
        <w:rPr>
          <w:szCs w:val="22"/>
        </w:rPr>
        <w:t xml:space="preserve"> na piśmie pod rygorem nieważności</w:t>
      </w:r>
      <w:r w:rsidR="001F565D">
        <w:rPr>
          <w:szCs w:val="22"/>
        </w:rPr>
        <w:t>.</w:t>
      </w:r>
      <w:r w:rsidR="0005485B">
        <w:rPr>
          <w:szCs w:val="22"/>
        </w:rPr>
        <w:t xml:space="preserve"> </w:t>
      </w:r>
    </w:p>
    <w:p w14:paraId="4A3EBE0F" w14:textId="77777777" w:rsidR="0005485B" w:rsidRPr="0005485B" w:rsidRDefault="0005485B" w:rsidP="0005485B">
      <w:pPr>
        <w:pStyle w:val="tekstustp"/>
        <w:spacing w:before="0" w:after="0" w:line="288" w:lineRule="auto"/>
        <w:rPr>
          <w:szCs w:val="22"/>
        </w:rPr>
      </w:pPr>
      <w:r w:rsidRPr="002646A9">
        <w:rPr>
          <w:szCs w:val="22"/>
        </w:rPr>
        <w:t xml:space="preserve">Każda ze stron może </w:t>
      </w:r>
      <w:r>
        <w:rPr>
          <w:szCs w:val="22"/>
        </w:rPr>
        <w:t>wypowiedzieć</w:t>
      </w:r>
      <w:r w:rsidRPr="002646A9">
        <w:rPr>
          <w:szCs w:val="22"/>
        </w:rPr>
        <w:t xml:space="preserve"> Umowę z zachowaniem </w:t>
      </w:r>
      <w:r w:rsidR="00BE645D">
        <w:rPr>
          <w:szCs w:val="22"/>
        </w:rPr>
        <w:t>dwutygodniowego</w:t>
      </w:r>
      <w:r w:rsidR="00BE645D" w:rsidRPr="002646A9">
        <w:rPr>
          <w:szCs w:val="22"/>
        </w:rPr>
        <w:t xml:space="preserve"> </w:t>
      </w:r>
      <w:r w:rsidRPr="002646A9">
        <w:rPr>
          <w:szCs w:val="22"/>
        </w:rPr>
        <w:t xml:space="preserve">okresu wypowiedzenia. Dla oświadczenia o wypowiedzeniu Umowy wymagana jest forma pisemna pod rygorem nieważności. </w:t>
      </w:r>
    </w:p>
    <w:p w14:paraId="640E2C40" w14:textId="77777777" w:rsidR="00563FC8" w:rsidRDefault="00563FC8" w:rsidP="009F3870">
      <w:pPr>
        <w:pStyle w:val="tekstustp"/>
        <w:spacing w:before="0" w:after="0" w:line="288" w:lineRule="auto"/>
        <w:rPr>
          <w:szCs w:val="22"/>
        </w:rPr>
      </w:pPr>
      <w:r w:rsidRPr="00D75B2B">
        <w:rPr>
          <w:szCs w:val="22"/>
        </w:rPr>
        <w:t xml:space="preserve">Zamawiający nie będzie zobowiązany do naprawienia Wykonawcy jakiekolwiek szkody związanej z wypowiedzeniem Umowy. </w:t>
      </w:r>
    </w:p>
    <w:p w14:paraId="0EC4752F" w14:textId="77777777" w:rsidR="00933A1F" w:rsidRPr="002646A9" w:rsidRDefault="00933A1F" w:rsidP="00B0159F">
      <w:pPr>
        <w:pStyle w:val="tekstustp"/>
        <w:spacing w:before="0" w:after="0" w:line="288" w:lineRule="auto"/>
        <w:rPr>
          <w:szCs w:val="22"/>
        </w:rPr>
      </w:pPr>
      <w:bookmarkStart w:id="5" w:name="_Hlk48822423"/>
      <w:r w:rsidRPr="002646A9">
        <w:rPr>
          <w:szCs w:val="22"/>
        </w:rPr>
        <w:t xml:space="preserve">Wykonawca zapłaci Zamawiającemu karę umowną, w następujących sytuacjach:  </w:t>
      </w:r>
    </w:p>
    <w:p w14:paraId="21D04F10" w14:textId="77777777" w:rsidR="001C5DC9" w:rsidRPr="00D75B2B" w:rsidRDefault="001C5DC9" w:rsidP="0005485B">
      <w:pPr>
        <w:pStyle w:val="tekstpunkt"/>
        <w:spacing w:before="0" w:after="0" w:line="288" w:lineRule="auto"/>
        <w:rPr>
          <w:szCs w:val="22"/>
        </w:rPr>
      </w:pPr>
      <w:r w:rsidRPr="00D75B2B">
        <w:rPr>
          <w:szCs w:val="22"/>
          <w:lang w:val="pl-PL"/>
        </w:rPr>
        <w:t xml:space="preserve">za </w:t>
      </w:r>
      <w:r w:rsidR="00926A6F">
        <w:rPr>
          <w:szCs w:val="22"/>
          <w:lang w:val="pl-PL"/>
        </w:rPr>
        <w:t>zwłokę</w:t>
      </w:r>
      <w:r w:rsidR="00926A6F" w:rsidRPr="00D75B2B">
        <w:rPr>
          <w:szCs w:val="22"/>
          <w:lang w:val="pl-PL"/>
        </w:rPr>
        <w:t xml:space="preserve"> </w:t>
      </w:r>
      <w:r w:rsidRPr="00D75B2B">
        <w:rPr>
          <w:szCs w:val="22"/>
          <w:lang w:val="pl-PL"/>
        </w:rPr>
        <w:t>w realizacji usługi, w terminie</w:t>
      </w:r>
      <w:r w:rsidR="001F565D">
        <w:rPr>
          <w:szCs w:val="22"/>
          <w:lang w:val="pl-PL"/>
        </w:rPr>
        <w:t xml:space="preserve"> </w:t>
      </w:r>
      <w:r w:rsidRPr="00D75B2B">
        <w:rPr>
          <w:szCs w:val="22"/>
          <w:lang w:val="pl-PL"/>
        </w:rPr>
        <w:t xml:space="preserve">określonym w sposób, o którym mowa w </w:t>
      </w:r>
      <w:r w:rsidRPr="00436196">
        <w:rPr>
          <w:szCs w:val="22"/>
          <w:lang w:val="pl-PL"/>
        </w:rPr>
        <w:t xml:space="preserve">§ 2 ust </w:t>
      </w:r>
      <w:r w:rsidR="00993F35">
        <w:rPr>
          <w:szCs w:val="22"/>
          <w:lang w:val="pl-PL"/>
        </w:rPr>
        <w:t>6</w:t>
      </w:r>
      <w:r w:rsidR="00993F35" w:rsidRPr="00436196">
        <w:rPr>
          <w:szCs w:val="22"/>
          <w:lang w:val="pl-PL"/>
        </w:rPr>
        <w:t xml:space="preserve"> </w:t>
      </w:r>
      <w:r w:rsidRPr="00436196">
        <w:rPr>
          <w:szCs w:val="22"/>
          <w:lang w:val="pl-PL"/>
        </w:rPr>
        <w:t>Umowy</w:t>
      </w:r>
      <w:r w:rsidRPr="00D75B2B">
        <w:rPr>
          <w:szCs w:val="22"/>
          <w:lang w:val="pl-PL"/>
        </w:rPr>
        <w:t xml:space="preserve"> </w:t>
      </w:r>
      <w:r w:rsidR="00D23755" w:rsidRPr="00E86CA1">
        <w:t>–</w:t>
      </w:r>
      <w:r w:rsidR="001F565D">
        <w:rPr>
          <w:szCs w:val="22"/>
          <w:lang w:val="pl-PL"/>
        </w:rPr>
        <w:t xml:space="preserve"> </w:t>
      </w:r>
      <w:r w:rsidRPr="00D75B2B">
        <w:rPr>
          <w:szCs w:val="22"/>
          <w:lang w:val="pl-PL"/>
        </w:rPr>
        <w:t xml:space="preserve">w wysokości </w:t>
      </w:r>
      <w:r w:rsidR="00933A1F">
        <w:rPr>
          <w:szCs w:val="22"/>
          <w:lang w:val="pl-PL"/>
        </w:rPr>
        <w:t>1</w:t>
      </w:r>
      <w:r w:rsidRPr="00D75B2B">
        <w:rPr>
          <w:szCs w:val="22"/>
          <w:lang w:val="pl-PL"/>
        </w:rPr>
        <w:t>% wynagrodzenia miesięcznego brutto, o</w:t>
      </w:r>
      <w:r w:rsidR="001F565D">
        <w:rPr>
          <w:szCs w:val="22"/>
          <w:lang w:val="pl-PL"/>
        </w:rPr>
        <w:t> </w:t>
      </w:r>
      <w:r w:rsidRPr="00D75B2B">
        <w:rPr>
          <w:szCs w:val="22"/>
          <w:lang w:val="pl-PL"/>
        </w:rPr>
        <w:t xml:space="preserve">którym mowa w § 4 ust. 1 Umowy, za każdy rozpoczęty dzień </w:t>
      </w:r>
      <w:r w:rsidR="00993F35">
        <w:rPr>
          <w:szCs w:val="22"/>
          <w:lang w:val="pl-PL"/>
        </w:rPr>
        <w:t>zwłoki</w:t>
      </w:r>
      <w:r w:rsidRPr="00D75B2B">
        <w:rPr>
          <w:szCs w:val="22"/>
          <w:lang w:val="pl-PL"/>
        </w:rPr>
        <w:t>;</w:t>
      </w:r>
    </w:p>
    <w:p w14:paraId="4F75DB20" w14:textId="77777777" w:rsidR="001C5DC9" w:rsidRPr="00D75B2B" w:rsidRDefault="001C5DC9" w:rsidP="0005485B">
      <w:pPr>
        <w:pStyle w:val="tekstpunkt"/>
        <w:spacing w:before="0" w:after="0" w:line="288" w:lineRule="auto"/>
        <w:rPr>
          <w:szCs w:val="22"/>
        </w:rPr>
      </w:pPr>
      <w:r w:rsidRPr="00D75B2B">
        <w:rPr>
          <w:szCs w:val="22"/>
          <w:lang w:val="pl-PL"/>
        </w:rPr>
        <w:t xml:space="preserve">za każde </w:t>
      </w:r>
      <w:r w:rsidR="00993F35" w:rsidRPr="00D75B2B">
        <w:rPr>
          <w:szCs w:val="22"/>
          <w:lang w:val="pl-PL"/>
        </w:rPr>
        <w:t>inn</w:t>
      </w:r>
      <w:r w:rsidR="00993F35">
        <w:rPr>
          <w:szCs w:val="22"/>
          <w:lang w:val="pl-PL"/>
        </w:rPr>
        <w:t xml:space="preserve">e </w:t>
      </w:r>
      <w:r w:rsidRPr="00D75B2B">
        <w:rPr>
          <w:szCs w:val="22"/>
          <w:lang w:val="pl-PL"/>
        </w:rPr>
        <w:t xml:space="preserve">niż </w:t>
      </w:r>
      <w:r w:rsidR="00926A6F">
        <w:rPr>
          <w:szCs w:val="22"/>
          <w:lang w:val="pl-PL"/>
        </w:rPr>
        <w:t>zwłoka</w:t>
      </w:r>
      <w:r w:rsidRPr="00D75B2B">
        <w:rPr>
          <w:szCs w:val="22"/>
          <w:lang w:val="pl-PL"/>
        </w:rPr>
        <w:t xml:space="preserve">, o </w:t>
      </w:r>
      <w:r w:rsidR="00993F35" w:rsidRPr="00D75B2B">
        <w:rPr>
          <w:szCs w:val="22"/>
          <w:lang w:val="pl-PL"/>
        </w:rPr>
        <w:t>któr</w:t>
      </w:r>
      <w:r w:rsidR="00993F35">
        <w:rPr>
          <w:szCs w:val="22"/>
          <w:lang w:val="pl-PL"/>
        </w:rPr>
        <w:t>ej</w:t>
      </w:r>
      <w:r w:rsidR="00993F35" w:rsidRPr="00D75B2B">
        <w:rPr>
          <w:szCs w:val="22"/>
          <w:lang w:val="pl-PL"/>
        </w:rPr>
        <w:t xml:space="preserve"> </w:t>
      </w:r>
      <w:r w:rsidRPr="00D75B2B">
        <w:rPr>
          <w:szCs w:val="22"/>
          <w:lang w:val="pl-PL"/>
        </w:rPr>
        <w:t>mowa w pkt 1</w:t>
      </w:r>
      <w:r w:rsidR="00D23755">
        <w:rPr>
          <w:szCs w:val="22"/>
          <w:lang w:val="pl-PL"/>
        </w:rPr>
        <w:t>,</w:t>
      </w:r>
      <w:r w:rsidRPr="00D75B2B">
        <w:rPr>
          <w:szCs w:val="22"/>
          <w:lang w:val="pl-PL"/>
        </w:rPr>
        <w:t xml:space="preserve"> niewykonanie lub nienależyte wykonanie obowiązku określonego w Umowie</w:t>
      </w:r>
      <w:r w:rsidR="001F565D">
        <w:rPr>
          <w:szCs w:val="22"/>
          <w:lang w:val="pl-PL"/>
        </w:rPr>
        <w:t xml:space="preserve"> </w:t>
      </w:r>
      <w:r w:rsidR="00D23755" w:rsidRPr="00E86CA1">
        <w:t>–</w:t>
      </w:r>
      <w:r w:rsidR="001F565D">
        <w:rPr>
          <w:szCs w:val="22"/>
          <w:lang w:val="pl-PL"/>
        </w:rPr>
        <w:t xml:space="preserve"> </w:t>
      </w:r>
      <w:r w:rsidRPr="00D75B2B">
        <w:rPr>
          <w:szCs w:val="22"/>
        </w:rPr>
        <w:t xml:space="preserve">w wysokości 2% </w:t>
      </w:r>
      <w:r w:rsidRPr="00D75B2B">
        <w:rPr>
          <w:szCs w:val="22"/>
          <w:lang w:val="pl-PL"/>
        </w:rPr>
        <w:t>wynagrodzenia miesięcznego brutto, o którym mowa w § 4 ust. 1 Umowy, za każdy stwierdzony przypadek.</w:t>
      </w:r>
      <w:bookmarkEnd w:id="5"/>
      <w:r w:rsidRPr="00D75B2B">
        <w:rPr>
          <w:szCs w:val="22"/>
          <w:lang w:val="pl-PL"/>
        </w:rPr>
        <w:t xml:space="preserve"> </w:t>
      </w:r>
    </w:p>
    <w:p w14:paraId="77642AF2" w14:textId="77777777" w:rsidR="001C5DC9" w:rsidRPr="00D75B2B" w:rsidRDefault="001C5DC9" w:rsidP="00D75B2B">
      <w:pPr>
        <w:pStyle w:val="tekstustp"/>
        <w:spacing w:before="0" w:after="0" w:line="288" w:lineRule="auto"/>
        <w:rPr>
          <w:szCs w:val="22"/>
        </w:rPr>
      </w:pPr>
      <w:r w:rsidRPr="00D75B2B">
        <w:rPr>
          <w:szCs w:val="22"/>
        </w:rPr>
        <w:t xml:space="preserve">Okoliczności uprawniające do naliczenia kary umownej zostaną odnotowane przez Zamawiającego w treści protokołu, o którym mowa w § 2 ust. </w:t>
      </w:r>
      <w:r w:rsidR="00702C76">
        <w:rPr>
          <w:szCs w:val="22"/>
        </w:rPr>
        <w:t>8</w:t>
      </w:r>
      <w:r w:rsidR="00702C76" w:rsidRPr="00D75B2B">
        <w:rPr>
          <w:szCs w:val="22"/>
        </w:rPr>
        <w:t xml:space="preserve"> </w:t>
      </w:r>
      <w:r w:rsidRPr="00D75B2B">
        <w:rPr>
          <w:szCs w:val="22"/>
        </w:rPr>
        <w:t xml:space="preserve">Umowy. </w:t>
      </w:r>
    </w:p>
    <w:p w14:paraId="58D07B53" w14:textId="77777777" w:rsidR="001C5DC9" w:rsidRPr="00D75B2B" w:rsidRDefault="001C5DC9" w:rsidP="00D75B2B">
      <w:pPr>
        <w:pStyle w:val="tekstustp"/>
        <w:spacing w:before="0" w:after="0" w:line="288" w:lineRule="auto"/>
        <w:rPr>
          <w:szCs w:val="22"/>
        </w:rPr>
      </w:pPr>
      <w:r w:rsidRPr="00D75B2B">
        <w:rPr>
          <w:szCs w:val="22"/>
        </w:rPr>
        <w:t>Kary umowne podlegają łączeniu.</w:t>
      </w:r>
    </w:p>
    <w:p w14:paraId="51181144" w14:textId="77777777" w:rsidR="001C5DC9" w:rsidRPr="00D75B2B" w:rsidRDefault="001C5DC9" w:rsidP="00D75B2B">
      <w:pPr>
        <w:pStyle w:val="tekstustp"/>
        <w:spacing w:before="0" w:after="0" w:line="288" w:lineRule="auto"/>
        <w:rPr>
          <w:szCs w:val="22"/>
        </w:rPr>
      </w:pPr>
      <w:r w:rsidRPr="00D75B2B">
        <w:rPr>
          <w:szCs w:val="22"/>
        </w:rPr>
        <w:t>Zamawiający zastrzega sobie prawo potrącenia kwoty naliczonych kar umownych z</w:t>
      </w:r>
      <w:r w:rsidR="006737A8">
        <w:rPr>
          <w:szCs w:val="22"/>
        </w:rPr>
        <w:t> </w:t>
      </w:r>
      <w:r w:rsidRPr="00D75B2B">
        <w:rPr>
          <w:szCs w:val="22"/>
        </w:rPr>
        <w:t>należnego Wykonawcy wynagrodzenia, bez dodatkowego wezwania.</w:t>
      </w:r>
    </w:p>
    <w:p w14:paraId="235B500C" w14:textId="77777777" w:rsidR="008A4955" w:rsidRPr="00B83B73" w:rsidRDefault="001C5DC9" w:rsidP="00B0159F">
      <w:pPr>
        <w:pStyle w:val="tekstustp"/>
        <w:spacing w:before="0" w:after="0" w:line="288" w:lineRule="auto"/>
        <w:rPr>
          <w:szCs w:val="22"/>
        </w:rPr>
      </w:pPr>
      <w:r w:rsidRPr="00D75B2B">
        <w:rPr>
          <w:szCs w:val="22"/>
        </w:rPr>
        <w:lastRenderedPageBreak/>
        <w:t>Zamawiający zastrzega sobie prawo do dochodzenia odszkodowania uzupełniającego na zasadach ogólnych, przekraczającego wysokość kar umownych, do wysokości rzeczywiście poniesionej szkody.</w:t>
      </w:r>
    </w:p>
    <w:p w14:paraId="011A96E2" w14:textId="77777777" w:rsidR="008A4955" w:rsidRPr="00D75B2B" w:rsidRDefault="00A72EFF" w:rsidP="00D75B2B">
      <w:pPr>
        <w:pStyle w:val="tekstparagraf"/>
        <w:numPr>
          <w:ilvl w:val="0"/>
          <w:numId w:val="0"/>
        </w:numPr>
        <w:spacing w:before="0" w:line="288" w:lineRule="auto"/>
        <w:rPr>
          <w:rFonts w:eastAsia="Calibri"/>
          <w:b w:val="0"/>
          <w:szCs w:val="22"/>
        </w:rPr>
      </w:pPr>
      <w:r w:rsidRPr="00D75B2B">
        <w:rPr>
          <w:szCs w:val="22"/>
        </w:rPr>
        <w:t xml:space="preserve">§ </w:t>
      </w:r>
      <w:r w:rsidR="001C5DC9" w:rsidRPr="00D75B2B">
        <w:rPr>
          <w:szCs w:val="22"/>
        </w:rPr>
        <w:t>7.</w:t>
      </w:r>
    </w:p>
    <w:p w14:paraId="741B0A41" w14:textId="77777777" w:rsidR="00107D7D" w:rsidRPr="00D75B2B" w:rsidRDefault="00107D7D" w:rsidP="00D75B2B">
      <w:pPr>
        <w:pStyle w:val="tekstparagraf"/>
        <w:numPr>
          <w:ilvl w:val="0"/>
          <w:numId w:val="0"/>
        </w:numPr>
        <w:spacing w:before="0" w:line="288" w:lineRule="auto"/>
        <w:rPr>
          <w:sz w:val="18"/>
          <w:szCs w:val="18"/>
        </w:rPr>
      </w:pPr>
      <w:r w:rsidRPr="00D75B2B">
        <w:rPr>
          <w:sz w:val="18"/>
          <w:szCs w:val="18"/>
        </w:rPr>
        <w:t>PRAWA AUTORSKIE</w:t>
      </w:r>
    </w:p>
    <w:p w14:paraId="4C655B9F" w14:textId="77777777" w:rsidR="00563FC8" w:rsidRPr="006A3A77" w:rsidRDefault="00A72EFF" w:rsidP="006A3A77">
      <w:pPr>
        <w:numPr>
          <w:ilvl w:val="0"/>
          <w:numId w:val="13"/>
        </w:numPr>
        <w:suppressAutoHyphens/>
        <w:spacing w:after="0" w:line="288" w:lineRule="auto"/>
        <w:ind w:left="419" w:hanging="357"/>
        <w:contextualSpacing/>
        <w:jc w:val="both"/>
        <w:rPr>
          <w:rFonts w:ascii="Palatino Linotype" w:hAnsi="Palatino Linotype"/>
        </w:rPr>
      </w:pPr>
      <w:r w:rsidRPr="00D75B2B">
        <w:rPr>
          <w:rFonts w:ascii="Palatino Linotype" w:hAnsi="Palatino Linotype"/>
        </w:rPr>
        <w:t xml:space="preserve">Wykonawca oświadcza, że </w:t>
      </w:r>
      <w:r w:rsidR="00AE2945" w:rsidRPr="00D75B2B">
        <w:rPr>
          <w:rFonts w:ascii="Palatino Linotype" w:hAnsi="Palatino Linotype"/>
        </w:rPr>
        <w:t xml:space="preserve">każdy </w:t>
      </w:r>
      <w:r w:rsidRPr="00D75B2B">
        <w:rPr>
          <w:rFonts w:ascii="Palatino Linotype" w:hAnsi="Palatino Linotype"/>
        </w:rPr>
        <w:t xml:space="preserve">z </w:t>
      </w:r>
      <w:r w:rsidR="00AE2945" w:rsidRPr="00D75B2B">
        <w:rPr>
          <w:rFonts w:ascii="Palatino Linotype" w:hAnsi="Palatino Linotype"/>
        </w:rPr>
        <w:t>tekstów</w:t>
      </w:r>
      <w:r w:rsidR="002501E0">
        <w:rPr>
          <w:rFonts w:ascii="Palatino Linotype" w:hAnsi="Palatino Linotype"/>
        </w:rPr>
        <w:t>, grafik i innych treści</w:t>
      </w:r>
      <w:r w:rsidR="00AE2945" w:rsidRPr="00D75B2B">
        <w:rPr>
          <w:rFonts w:ascii="Palatino Linotype" w:hAnsi="Palatino Linotype"/>
        </w:rPr>
        <w:t xml:space="preserve"> powstałych w ramach realizacji </w:t>
      </w:r>
      <w:r w:rsidR="00563FC8" w:rsidRPr="00D75B2B">
        <w:rPr>
          <w:rFonts w:ascii="Palatino Linotype" w:hAnsi="Palatino Linotype"/>
        </w:rPr>
        <w:t>usług</w:t>
      </w:r>
      <w:r w:rsidR="00AE2945" w:rsidRPr="00D75B2B">
        <w:rPr>
          <w:rFonts w:ascii="Palatino Linotype" w:hAnsi="Palatino Linotype"/>
        </w:rPr>
        <w:t xml:space="preserve"> </w:t>
      </w:r>
      <w:r w:rsidRPr="00D75B2B">
        <w:rPr>
          <w:rFonts w:ascii="Palatino Linotype" w:hAnsi="Palatino Linotype"/>
        </w:rPr>
        <w:t>nosi</w:t>
      </w:r>
      <w:r w:rsidR="00065DA8">
        <w:rPr>
          <w:rFonts w:ascii="Palatino Linotype" w:hAnsi="Palatino Linotype"/>
        </w:rPr>
        <w:t xml:space="preserve">ł będzie </w:t>
      </w:r>
      <w:r w:rsidRPr="00D75B2B">
        <w:rPr>
          <w:rFonts w:ascii="Palatino Linotype" w:hAnsi="Palatino Linotype"/>
        </w:rPr>
        <w:t xml:space="preserve">cechy utworu </w:t>
      </w:r>
      <w:r w:rsidR="006A3A77" w:rsidRPr="00D75B2B">
        <w:rPr>
          <w:rFonts w:ascii="Palatino Linotype" w:hAnsi="Palatino Linotype"/>
        </w:rPr>
        <w:t>zwanego dalej „utworem” lub „utworami”</w:t>
      </w:r>
      <w:r w:rsidR="006A3A77">
        <w:rPr>
          <w:rFonts w:ascii="Palatino Linotype" w:hAnsi="Palatino Linotype"/>
        </w:rPr>
        <w:t xml:space="preserve">, </w:t>
      </w:r>
      <w:r w:rsidRPr="006A3A77">
        <w:rPr>
          <w:rFonts w:ascii="Palatino Linotype" w:hAnsi="Palatino Linotype"/>
        </w:rPr>
        <w:t>w rozumieniu ustawy z dnia 4 lutego 1994 r. o prawie autorskim i</w:t>
      </w:r>
      <w:r w:rsidR="00065DA8" w:rsidRPr="006A3A77">
        <w:rPr>
          <w:rFonts w:ascii="Palatino Linotype" w:hAnsi="Palatino Linotype"/>
        </w:rPr>
        <w:t> </w:t>
      </w:r>
      <w:r w:rsidRPr="006A3A77">
        <w:rPr>
          <w:rFonts w:ascii="Palatino Linotype" w:hAnsi="Palatino Linotype"/>
        </w:rPr>
        <w:t>prawach pokrewnych (</w:t>
      </w:r>
      <w:r w:rsidR="004F463C">
        <w:rPr>
          <w:rFonts w:ascii="Palatino Linotype" w:hAnsi="Palatino Linotype"/>
        </w:rPr>
        <w:t xml:space="preserve">t.j. </w:t>
      </w:r>
      <w:r w:rsidRPr="006A3A77">
        <w:rPr>
          <w:rFonts w:ascii="Palatino Linotype" w:hAnsi="Palatino Linotype"/>
        </w:rPr>
        <w:t>Dz. U. 20</w:t>
      </w:r>
      <w:r w:rsidR="004F463C">
        <w:rPr>
          <w:rFonts w:ascii="Palatino Linotype" w:hAnsi="Palatino Linotype"/>
        </w:rPr>
        <w:t>2</w:t>
      </w:r>
      <w:r w:rsidRPr="006A3A77">
        <w:rPr>
          <w:rFonts w:ascii="Palatino Linotype" w:hAnsi="Palatino Linotype"/>
        </w:rPr>
        <w:t xml:space="preserve">1, poz. </w:t>
      </w:r>
      <w:r w:rsidR="004F463C">
        <w:rPr>
          <w:rFonts w:ascii="Palatino Linotype" w:hAnsi="Palatino Linotype"/>
        </w:rPr>
        <w:t>1062</w:t>
      </w:r>
      <w:r w:rsidRPr="006A3A77">
        <w:rPr>
          <w:rFonts w:ascii="Palatino Linotype" w:hAnsi="Palatino Linotype"/>
        </w:rPr>
        <w:t>)</w:t>
      </w:r>
      <w:r w:rsidR="006A3A77" w:rsidRPr="006A3A77">
        <w:rPr>
          <w:rFonts w:ascii="Palatino Linotype" w:hAnsi="Palatino Linotype"/>
        </w:rPr>
        <w:t xml:space="preserve"> </w:t>
      </w:r>
      <w:r w:rsidR="006A3A77" w:rsidRPr="003D5815">
        <w:rPr>
          <w:rFonts w:ascii="Palatino Linotype" w:hAnsi="Palatino Linotype"/>
        </w:rPr>
        <w:t>zwanej dalej „prawem autorskim”</w:t>
      </w:r>
      <w:r w:rsidR="006A3A77" w:rsidRPr="006A3A77">
        <w:rPr>
          <w:rFonts w:ascii="Palatino Linotype" w:hAnsi="Palatino Linotype"/>
        </w:rPr>
        <w:t xml:space="preserve">. </w:t>
      </w:r>
      <w:r w:rsidR="009A4CEB" w:rsidRPr="006A3A77">
        <w:rPr>
          <w:rFonts w:ascii="Palatino Linotype" w:hAnsi="Palatino Linotype"/>
        </w:rPr>
        <w:t xml:space="preserve"> </w:t>
      </w:r>
    </w:p>
    <w:p w14:paraId="6778B974" w14:textId="77777777" w:rsidR="00563FC8" w:rsidRPr="003D5815" w:rsidRDefault="00A72EFF" w:rsidP="003D5815">
      <w:pPr>
        <w:numPr>
          <w:ilvl w:val="0"/>
          <w:numId w:val="13"/>
        </w:numPr>
        <w:suppressAutoHyphens/>
        <w:spacing w:after="0" w:line="288" w:lineRule="auto"/>
        <w:ind w:left="419" w:hanging="357"/>
        <w:contextualSpacing/>
        <w:jc w:val="both"/>
        <w:rPr>
          <w:rFonts w:ascii="Palatino Linotype" w:hAnsi="Palatino Linotype"/>
        </w:rPr>
      </w:pPr>
      <w:r w:rsidRPr="00D75B2B">
        <w:rPr>
          <w:rFonts w:ascii="Palatino Linotype" w:hAnsi="Palatino Linotype"/>
        </w:rPr>
        <w:t xml:space="preserve">Z chwilą podpisania protokołu odbioru, o którym mowa w § </w:t>
      </w:r>
      <w:r w:rsidR="009A4CEB" w:rsidRPr="00D75B2B">
        <w:rPr>
          <w:rFonts w:ascii="Palatino Linotype" w:hAnsi="Palatino Linotype"/>
        </w:rPr>
        <w:t xml:space="preserve">2 </w:t>
      </w:r>
      <w:r w:rsidRPr="00D75B2B">
        <w:rPr>
          <w:rFonts w:ascii="Palatino Linotype" w:hAnsi="Palatino Linotype"/>
        </w:rPr>
        <w:t xml:space="preserve">ust. </w:t>
      </w:r>
      <w:r w:rsidR="00702C76">
        <w:rPr>
          <w:rFonts w:ascii="Palatino Linotype" w:hAnsi="Palatino Linotype"/>
        </w:rPr>
        <w:t xml:space="preserve">8 </w:t>
      </w:r>
      <w:r w:rsidR="00D2257A">
        <w:rPr>
          <w:rFonts w:ascii="Palatino Linotype" w:hAnsi="Palatino Linotype"/>
        </w:rPr>
        <w:t>Umowy</w:t>
      </w:r>
      <w:r w:rsidRPr="003D5815">
        <w:rPr>
          <w:rFonts w:ascii="Palatino Linotype" w:hAnsi="Palatino Linotype"/>
        </w:rPr>
        <w:t xml:space="preserve">, Wykonawca przenosi, bez ograniczeń co do terytorium, czasu, liczby egzemplarzy </w:t>
      </w:r>
      <w:r w:rsidR="00D23755">
        <w:rPr>
          <w:rFonts w:ascii="Palatino Linotype" w:hAnsi="Palatino Linotype"/>
        </w:rPr>
        <w:br/>
      </w:r>
      <w:r w:rsidRPr="003D5815">
        <w:rPr>
          <w:rFonts w:ascii="Palatino Linotype" w:hAnsi="Palatino Linotype"/>
        </w:rPr>
        <w:t xml:space="preserve">i nośników, na Zamawiającego autorskie prawa majątkowe do </w:t>
      </w:r>
      <w:r w:rsidR="00563FC8" w:rsidRPr="003D5815">
        <w:rPr>
          <w:rFonts w:ascii="Palatino Linotype" w:hAnsi="Palatino Linotype"/>
        </w:rPr>
        <w:t xml:space="preserve">utworów </w:t>
      </w:r>
      <w:r w:rsidRPr="003D5815">
        <w:rPr>
          <w:rFonts w:ascii="Palatino Linotype" w:hAnsi="Palatino Linotype"/>
        </w:rPr>
        <w:t xml:space="preserve">na polach eksploatacji wymienionych w art. 50 </w:t>
      </w:r>
      <w:r w:rsidR="006A3A77">
        <w:rPr>
          <w:rFonts w:ascii="Palatino Linotype" w:hAnsi="Palatino Linotype"/>
        </w:rPr>
        <w:t>prawa autorskiego</w:t>
      </w:r>
      <w:r w:rsidR="00A70A3A" w:rsidRPr="003D5815">
        <w:rPr>
          <w:rFonts w:ascii="Palatino Linotype" w:hAnsi="Palatino Linotype"/>
        </w:rPr>
        <w:t xml:space="preserve">, </w:t>
      </w:r>
      <w:r w:rsidR="00290625">
        <w:rPr>
          <w:rFonts w:ascii="Palatino Linotype" w:hAnsi="Palatino Linotype"/>
        </w:rPr>
        <w:t xml:space="preserve">oraz </w:t>
      </w:r>
      <w:r w:rsidRPr="003D5815">
        <w:rPr>
          <w:rFonts w:ascii="Palatino Linotype" w:hAnsi="Palatino Linotype"/>
        </w:rPr>
        <w:t>w szczególności</w:t>
      </w:r>
      <w:r w:rsidR="00563FC8" w:rsidRPr="003D5815">
        <w:rPr>
          <w:rFonts w:ascii="Palatino Linotype" w:hAnsi="Palatino Linotype"/>
        </w:rPr>
        <w:t xml:space="preserve"> na następujących polach eksploatacji: </w:t>
      </w:r>
    </w:p>
    <w:p w14:paraId="1D6F770D" w14:textId="77777777" w:rsidR="00A72EFF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</w:t>
      </w:r>
      <w:r w:rsidR="00A72EFF" w:rsidRPr="003D5815">
        <w:rPr>
          <w:rFonts w:ascii="Palatino Linotype" w:hAnsi="Palatino Linotype"/>
        </w:rPr>
        <w:t xml:space="preserve">zwielokrotnianie </w:t>
      </w:r>
      <w:r w:rsidR="009A4CEB" w:rsidRPr="003D5815">
        <w:rPr>
          <w:rFonts w:ascii="Palatino Linotype" w:hAnsi="Palatino Linotype"/>
        </w:rPr>
        <w:t xml:space="preserve">utworów </w:t>
      </w:r>
      <w:r w:rsidR="00A72EFF" w:rsidRPr="003D5815">
        <w:rPr>
          <w:rFonts w:ascii="Palatino Linotype" w:hAnsi="Palatino Linotype"/>
        </w:rPr>
        <w:t>przy użyciu wszelkich technik dostępnych w chwili zawarcia Umowy (w tym techniki offsetowej, kserograficznej, cyfrowej, audiowizualnej) na nośnikach, o których mowa powyżej</w:t>
      </w:r>
      <w:r w:rsidR="006A3A77">
        <w:rPr>
          <w:rFonts w:ascii="Palatino Linotype" w:hAnsi="Palatino Linotype"/>
        </w:rPr>
        <w:t xml:space="preserve"> i innych</w:t>
      </w:r>
      <w:r w:rsidR="00A72EFF" w:rsidRPr="003D5815">
        <w:rPr>
          <w:rFonts w:ascii="Palatino Linotype" w:hAnsi="Palatino Linotype"/>
        </w:rPr>
        <w:t>;</w:t>
      </w:r>
    </w:p>
    <w:p w14:paraId="5836F461" w14:textId="77777777" w:rsidR="00563FC8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utrwalanie utworów na wszelkich nośnikach dostępnych w chwili zawarcia Umowy oraz na wszelkich nośnikach postaci cyfrowej umożliwiających eksploatację przy użyciu komputera, sieci Internet oraz różnego rodzaju technik multimedialnych;</w:t>
      </w:r>
    </w:p>
    <w:p w14:paraId="4F4A1217" w14:textId="77777777" w:rsidR="00563FC8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</w:t>
      </w:r>
      <w:r w:rsidR="00A72EFF" w:rsidRPr="003D5815">
        <w:rPr>
          <w:rFonts w:ascii="Palatino Linotype" w:hAnsi="Palatino Linotype"/>
        </w:rPr>
        <w:t>wprowadzanie do obrotu;</w:t>
      </w:r>
    </w:p>
    <w:p w14:paraId="67A4E8ED" w14:textId="77777777" w:rsidR="00563FC8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</w:t>
      </w:r>
      <w:r w:rsidR="00A72EFF" w:rsidRPr="003D5815">
        <w:rPr>
          <w:rFonts w:ascii="Palatino Linotype" w:hAnsi="Palatino Linotype"/>
        </w:rPr>
        <w:t>wprowadzanie do dowolnego rodzaju pamięci trwałej komputera oraz do pamięci nietrwałej</w:t>
      </w:r>
      <w:r w:rsidR="00ED66AE" w:rsidRPr="003D5815">
        <w:rPr>
          <w:rFonts w:ascii="Palatino Linotype" w:hAnsi="Palatino Linotype"/>
        </w:rPr>
        <w:t>, w tym tzw. chmury danych</w:t>
      </w:r>
      <w:r w:rsidR="00A72EFF" w:rsidRPr="003D5815">
        <w:rPr>
          <w:rFonts w:ascii="Palatino Linotype" w:hAnsi="Palatino Linotype"/>
        </w:rPr>
        <w:t>;</w:t>
      </w:r>
    </w:p>
    <w:p w14:paraId="3C88AD81" w14:textId="77777777" w:rsidR="00563FC8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</w:t>
      </w:r>
      <w:r w:rsidR="00A72EFF" w:rsidRPr="003D5815">
        <w:rPr>
          <w:rFonts w:ascii="Palatino Linotype" w:hAnsi="Palatino Linotype"/>
        </w:rPr>
        <w:t xml:space="preserve">najem lub dzierżawa zwielokrotnień </w:t>
      </w:r>
      <w:r w:rsidR="009A4CEB" w:rsidRPr="003D5815">
        <w:rPr>
          <w:rFonts w:ascii="Palatino Linotype" w:hAnsi="Palatino Linotype"/>
        </w:rPr>
        <w:t>utworów</w:t>
      </w:r>
      <w:r w:rsidR="00A72EFF" w:rsidRPr="003D5815">
        <w:rPr>
          <w:rFonts w:ascii="Palatino Linotype" w:hAnsi="Palatino Linotype"/>
        </w:rPr>
        <w:t xml:space="preserve"> bez względu na formę i technikę ich utrwalenia i zwielokrotnienia oraz na zastosowany nośnik materialny lub jego brak;</w:t>
      </w:r>
    </w:p>
    <w:p w14:paraId="62750CCC" w14:textId="77777777" w:rsidR="00563FC8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</w:t>
      </w:r>
      <w:r w:rsidR="00A72EFF" w:rsidRPr="003D5815">
        <w:rPr>
          <w:rFonts w:ascii="Palatino Linotype" w:hAnsi="Palatino Linotype"/>
        </w:rPr>
        <w:t xml:space="preserve">nadawanie </w:t>
      </w:r>
      <w:r w:rsidR="009A4CEB" w:rsidRPr="003D5815">
        <w:rPr>
          <w:rFonts w:ascii="Palatino Linotype" w:hAnsi="Palatino Linotype"/>
        </w:rPr>
        <w:t xml:space="preserve">utworów </w:t>
      </w:r>
      <w:r w:rsidR="00A72EFF" w:rsidRPr="003D5815">
        <w:rPr>
          <w:rFonts w:ascii="Palatino Linotype" w:hAnsi="Palatino Linotype"/>
        </w:rPr>
        <w:t>za pomocą wizji przewodowej albo bezprzewodowej przez stację naziemną lub za pośrednictwem satelity;</w:t>
      </w:r>
    </w:p>
    <w:p w14:paraId="3F78CD45" w14:textId="77777777" w:rsidR="00A72EFF" w:rsidRPr="003D5815" w:rsidRDefault="00563FC8" w:rsidP="003D5815">
      <w:pPr>
        <w:numPr>
          <w:ilvl w:val="0"/>
          <w:numId w:val="24"/>
        </w:numPr>
        <w:spacing w:after="0" w:line="288" w:lineRule="auto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 </w:t>
      </w:r>
      <w:r w:rsidR="00A72EFF" w:rsidRPr="003D5815">
        <w:rPr>
          <w:rFonts w:ascii="Palatino Linotype" w:hAnsi="Palatino Linotype"/>
        </w:rPr>
        <w:t xml:space="preserve">publiczne udostępnianie </w:t>
      </w:r>
      <w:r w:rsidR="009A4CEB" w:rsidRPr="003D5815">
        <w:rPr>
          <w:rFonts w:ascii="Palatino Linotype" w:hAnsi="Palatino Linotype"/>
        </w:rPr>
        <w:t xml:space="preserve">utworów </w:t>
      </w:r>
      <w:r w:rsidR="00A72EFF" w:rsidRPr="003D5815">
        <w:rPr>
          <w:rFonts w:ascii="Palatino Linotype" w:hAnsi="Palatino Linotype"/>
        </w:rPr>
        <w:t>w taki sposób, aby każdy mógł mieć do nich dostęp w miejscu i w czasie przez siebie wybranym.</w:t>
      </w:r>
    </w:p>
    <w:p w14:paraId="18679DC5" w14:textId="77777777" w:rsidR="00A72EFF" w:rsidRPr="003D5815" w:rsidRDefault="00A72EFF" w:rsidP="003D5815">
      <w:pPr>
        <w:numPr>
          <w:ilvl w:val="0"/>
          <w:numId w:val="13"/>
        </w:numPr>
        <w:suppressAutoHyphens/>
        <w:spacing w:after="0" w:line="288" w:lineRule="auto"/>
        <w:ind w:left="425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>Wykonawca</w:t>
      </w:r>
      <w:r w:rsidR="00ED66AE" w:rsidRPr="003D5815">
        <w:rPr>
          <w:rFonts w:ascii="Palatino Linotype" w:hAnsi="Palatino Linotype"/>
        </w:rPr>
        <w:t xml:space="preserve">, w ramach wynagrodzenia za przeniesienie praw autorskich, </w:t>
      </w:r>
      <w:r w:rsidRPr="003D5815">
        <w:rPr>
          <w:rFonts w:ascii="Palatino Linotype" w:hAnsi="Palatino Linotype"/>
        </w:rPr>
        <w:t>udziela Zamawiającemu zezwolenia na wykonywanie zależnych praw autorskich do utwor</w:t>
      </w:r>
      <w:r w:rsidR="00563FC8" w:rsidRPr="003D5815">
        <w:rPr>
          <w:rFonts w:ascii="Palatino Linotype" w:hAnsi="Palatino Linotype"/>
        </w:rPr>
        <w:t>ów oraz zezwala na dokonywanie w utworach wszelkich zmian i modyfikacji</w:t>
      </w:r>
      <w:r w:rsidRPr="003D5815">
        <w:rPr>
          <w:rFonts w:ascii="Palatino Linotype" w:hAnsi="Palatino Linotype"/>
        </w:rPr>
        <w:t xml:space="preserve"> oraz przenosi na Zamawiającego wyłączne prawo zezwalania na wykonywanie zależnych praw autorskich</w:t>
      </w:r>
      <w:r w:rsidR="00563FC8" w:rsidRPr="003D5815">
        <w:rPr>
          <w:rFonts w:ascii="Palatino Linotype" w:hAnsi="Palatino Linotype"/>
        </w:rPr>
        <w:t xml:space="preserve"> i dokonywanie wspomnianych zmian i modyfikacji. </w:t>
      </w:r>
    </w:p>
    <w:p w14:paraId="5A1C4FE7" w14:textId="77777777" w:rsidR="00A72EFF" w:rsidRPr="003D5815" w:rsidRDefault="00ED66AE" w:rsidP="003D5815">
      <w:pPr>
        <w:numPr>
          <w:ilvl w:val="0"/>
          <w:numId w:val="13"/>
        </w:numPr>
        <w:suppressAutoHyphens/>
        <w:spacing w:after="0" w:line="288" w:lineRule="auto"/>
        <w:ind w:left="425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>W ramach wynagrodzenia za przeniesienie praw autorskich, W</w:t>
      </w:r>
      <w:r w:rsidR="00A72EFF" w:rsidRPr="003D5815">
        <w:rPr>
          <w:rFonts w:ascii="Palatino Linotype" w:hAnsi="Palatino Linotype"/>
        </w:rPr>
        <w:t xml:space="preserve">ykonawca przenosi na Zamawiającego własność nośników, na których utrwalono </w:t>
      </w:r>
      <w:r w:rsidR="009A4CEB" w:rsidRPr="003D5815">
        <w:rPr>
          <w:rFonts w:ascii="Palatino Linotype" w:hAnsi="Palatino Linotype"/>
        </w:rPr>
        <w:t>utwory</w:t>
      </w:r>
      <w:r w:rsidRPr="003D5815">
        <w:rPr>
          <w:rFonts w:ascii="Palatino Linotype" w:hAnsi="Palatino Linotype"/>
        </w:rPr>
        <w:t xml:space="preserve">. </w:t>
      </w:r>
    </w:p>
    <w:p w14:paraId="0B3239BF" w14:textId="77777777" w:rsidR="00A72EFF" w:rsidRPr="003D5815" w:rsidRDefault="00A72EFF" w:rsidP="003D5815">
      <w:pPr>
        <w:numPr>
          <w:ilvl w:val="0"/>
          <w:numId w:val="13"/>
        </w:numPr>
        <w:suppressAutoHyphens/>
        <w:spacing w:after="0" w:line="288" w:lineRule="auto"/>
        <w:ind w:left="425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 xml:space="preserve">Wykonawca oświadcza, że jego prawa autorskie do </w:t>
      </w:r>
      <w:r w:rsidR="009A4CEB" w:rsidRPr="003D5815">
        <w:rPr>
          <w:rFonts w:ascii="Palatino Linotype" w:hAnsi="Palatino Linotype"/>
        </w:rPr>
        <w:t>utworów</w:t>
      </w:r>
      <w:r w:rsidRPr="003D5815">
        <w:rPr>
          <w:rFonts w:ascii="Palatino Linotype" w:hAnsi="Palatino Linotype"/>
        </w:rPr>
        <w:t xml:space="preserve"> nie są ograniczone </w:t>
      </w:r>
      <w:r w:rsidR="00D23755">
        <w:rPr>
          <w:rFonts w:ascii="Palatino Linotype" w:hAnsi="Palatino Linotype"/>
        </w:rPr>
        <w:br/>
      </w:r>
      <w:r w:rsidRPr="003D5815">
        <w:rPr>
          <w:rFonts w:ascii="Palatino Linotype" w:hAnsi="Palatino Linotype"/>
        </w:rPr>
        <w:t>w zakresie objętym Umową, w szczególności jego zobowiązania wynikające z Umowy nie naruszają praw innych osób.</w:t>
      </w:r>
    </w:p>
    <w:p w14:paraId="20DE0C49" w14:textId="77777777" w:rsidR="00A72EFF" w:rsidRPr="003D5815" w:rsidRDefault="00A72EFF" w:rsidP="003D5815">
      <w:pPr>
        <w:numPr>
          <w:ilvl w:val="0"/>
          <w:numId w:val="13"/>
        </w:numPr>
        <w:suppressAutoHyphens/>
        <w:spacing w:after="0" w:line="288" w:lineRule="auto"/>
        <w:ind w:left="425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lastRenderedPageBreak/>
        <w:t>Wykonawca</w:t>
      </w:r>
      <w:r w:rsidR="00ED66AE" w:rsidRPr="003D5815">
        <w:rPr>
          <w:rFonts w:ascii="Palatino Linotype" w:hAnsi="Palatino Linotype"/>
        </w:rPr>
        <w:t xml:space="preserve">, w ramach wynagrodzenia z przeniesienie praw autorskich, </w:t>
      </w:r>
      <w:r w:rsidRPr="003D5815">
        <w:rPr>
          <w:rFonts w:ascii="Palatino Linotype" w:hAnsi="Palatino Linotype"/>
        </w:rPr>
        <w:t xml:space="preserve">zobowiązuje się do zwolnienia Zamawiającego z odpowiedzialności, jaka mogłaby powstać po stronie Zamawiającego, wynikającej z przeniesienia autorskich prawa majątkowych do </w:t>
      </w:r>
      <w:r w:rsidR="009A4CEB" w:rsidRPr="003D5815">
        <w:rPr>
          <w:rFonts w:ascii="Palatino Linotype" w:hAnsi="Palatino Linotype"/>
        </w:rPr>
        <w:t xml:space="preserve">utworów </w:t>
      </w:r>
      <w:r w:rsidRPr="003D5815">
        <w:rPr>
          <w:rFonts w:ascii="Palatino Linotype" w:hAnsi="Palatino Linotype"/>
        </w:rPr>
        <w:t xml:space="preserve">na Zamawiającego na zasadach przewidzianych w Umowie. W przypadku zgłoszenia wobec Zamawiającego przez osobę trzecią jakichkolwiek roszczeń odszkodowawczych wynikających z korzystania z </w:t>
      </w:r>
      <w:r w:rsidR="009A4CEB" w:rsidRPr="003D5815">
        <w:rPr>
          <w:rFonts w:ascii="Palatino Linotype" w:hAnsi="Palatino Linotype"/>
        </w:rPr>
        <w:t xml:space="preserve">utworów </w:t>
      </w:r>
      <w:r w:rsidRPr="003D5815">
        <w:rPr>
          <w:rFonts w:ascii="Palatino Linotype" w:hAnsi="Palatino Linotype"/>
        </w:rPr>
        <w:t xml:space="preserve">przez Zamawiającego </w:t>
      </w:r>
      <w:r w:rsidR="00D23755">
        <w:rPr>
          <w:rFonts w:ascii="Palatino Linotype" w:hAnsi="Palatino Linotype"/>
        </w:rPr>
        <w:br/>
      </w:r>
      <w:r w:rsidRPr="003D5815">
        <w:rPr>
          <w:rFonts w:ascii="Palatino Linotype" w:hAnsi="Palatino Linotype"/>
        </w:rPr>
        <w:t xml:space="preserve">w sposób przewidziany w niniejszej Umowie, Zamawiający poinformuje o tym Wykonawcę. Wykonawca zobowiązuje się pokryć wszelkie roszczenia osób trzecich zgłoszone wobec Zamawiającego z tytułu naruszenia praw własności intelektualnej (w tym praw przewidzianych w </w:t>
      </w:r>
      <w:r w:rsidR="00A70A3A" w:rsidRPr="003D5815">
        <w:rPr>
          <w:rFonts w:ascii="Palatino Linotype" w:hAnsi="Palatino Linotype"/>
        </w:rPr>
        <w:t>prawie autorskim</w:t>
      </w:r>
      <w:r w:rsidRPr="003D5815">
        <w:rPr>
          <w:rFonts w:ascii="Palatino Linotype" w:hAnsi="Palatino Linotype"/>
        </w:rPr>
        <w:t>) w związku z</w:t>
      </w:r>
      <w:r w:rsidR="00A70A3A" w:rsidRPr="003D5815">
        <w:rPr>
          <w:rFonts w:ascii="Palatino Linotype" w:hAnsi="Palatino Linotype"/>
        </w:rPr>
        <w:t> </w:t>
      </w:r>
      <w:r w:rsidRPr="003D5815">
        <w:rPr>
          <w:rFonts w:ascii="Palatino Linotype" w:hAnsi="Palatino Linotype"/>
        </w:rPr>
        <w:t xml:space="preserve">korzystaniem z </w:t>
      </w:r>
      <w:r w:rsidR="009A4CEB" w:rsidRPr="003D5815">
        <w:rPr>
          <w:rFonts w:ascii="Palatino Linotype" w:hAnsi="Palatino Linotype"/>
        </w:rPr>
        <w:t xml:space="preserve">utworów </w:t>
      </w:r>
      <w:r w:rsidRPr="003D5815">
        <w:rPr>
          <w:rFonts w:ascii="Palatino Linotype" w:hAnsi="Palatino Linotype"/>
        </w:rPr>
        <w:t>przez Zamawiającego w sposób przewidziany w niniejszej Umowie oraz wszelkie koszty poniesione przez Zamawiającego związane z tymi roszczeniami, z</w:t>
      </w:r>
      <w:r w:rsidR="00A70A3A" w:rsidRPr="003D5815">
        <w:rPr>
          <w:rFonts w:ascii="Palatino Linotype" w:hAnsi="Palatino Linotype"/>
        </w:rPr>
        <w:t> </w:t>
      </w:r>
      <w:r w:rsidRPr="003D5815">
        <w:rPr>
          <w:rFonts w:ascii="Palatino Linotype" w:hAnsi="Palatino Linotype"/>
        </w:rPr>
        <w:t>uwzględnieniem kosztów procesu (w tym kosztów pomocy prawnej) i odszkodowań.</w:t>
      </w:r>
    </w:p>
    <w:p w14:paraId="018A1355" w14:textId="77777777" w:rsidR="00A72EFF" w:rsidRPr="003D5815" w:rsidRDefault="00A72EFF" w:rsidP="003D5815">
      <w:pPr>
        <w:numPr>
          <w:ilvl w:val="0"/>
          <w:numId w:val="13"/>
        </w:numPr>
        <w:suppressAutoHyphens/>
        <w:spacing w:after="0" w:line="288" w:lineRule="auto"/>
        <w:ind w:left="425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>Wykonawca</w:t>
      </w:r>
      <w:r w:rsidR="00ED66AE" w:rsidRPr="003D5815">
        <w:rPr>
          <w:rFonts w:ascii="Palatino Linotype" w:hAnsi="Palatino Linotype"/>
        </w:rPr>
        <w:t xml:space="preserve">, w ramach wynagrodzenia za przeniesienie praw </w:t>
      </w:r>
      <w:r w:rsidR="008A5172" w:rsidRPr="00E86CA1">
        <w:rPr>
          <w:rFonts w:ascii="Palatino Linotype" w:hAnsi="Palatino Linotype"/>
        </w:rPr>
        <w:t>autorskich</w:t>
      </w:r>
      <w:r w:rsidR="00ED66AE" w:rsidRPr="003D5815">
        <w:rPr>
          <w:rFonts w:ascii="Palatino Linotype" w:hAnsi="Palatino Linotype"/>
        </w:rPr>
        <w:t xml:space="preserve">, </w:t>
      </w:r>
      <w:r w:rsidRPr="003D5815">
        <w:rPr>
          <w:rFonts w:ascii="Palatino Linotype" w:hAnsi="Palatino Linotype"/>
        </w:rPr>
        <w:t xml:space="preserve">zobowiązuje się do niewykonywania autorskich praw osobistych do </w:t>
      </w:r>
      <w:r w:rsidR="009A4CEB" w:rsidRPr="003D5815">
        <w:rPr>
          <w:rFonts w:ascii="Palatino Linotype" w:hAnsi="Palatino Linotype"/>
        </w:rPr>
        <w:t>utworów</w:t>
      </w:r>
      <w:r w:rsidRPr="003D5815">
        <w:rPr>
          <w:rFonts w:ascii="Palatino Linotype" w:hAnsi="Palatino Linotype"/>
        </w:rPr>
        <w:t>, w</w:t>
      </w:r>
      <w:r w:rsidR="00A70A3A" w:rsidRPr="003D5815">
        <w:rPr>
          <w:rFonts w:ascii="Palatino Linotype" w:hAnsi="Palatino Linotype"/>
        </w:rPr>
        <w:t> </w:t>
      </w:r>
      <w:r w:rsidRPr="003D5815">
        <w:rPr>
          <w:rFonts w:ascii="Palatino Linotype" w:hAnsi="Palatino Linotype"/>
        </w:rPr>
        <w:t xml:space="preserve">szczególności: </w:t>
      </w:r>
    </w:p>
    <w:p w14:paraId="291449F2" w14:textId="77777777" w:rsidR="00A70A3A" w:rsidRPr="00196AEF" w:rsidRDefault="00A72EFF" w:rsidP="00196AEF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>w zakresie nienaruszalności formy i treści</w:t>
      </w:r>
      <w:r w:rsidR="00A70A3A" w:rsidRPr="00196AEF">
        <w:rPr>
          <w:szCs w:val="22"/>
        </w:rPr>
        <w:t>;</w:t>
      </w:r>
      <w:r w:rsidRPr="00196AEF">
        <w:rPr>
          <w:szCs w:val="22"/>
        </w:rPr>
        <w:t xml:space="preserve"> </w:t>
      </w:r>
    </w:p>
    <w:p w14:paraId="0A6586E2" w14:textId="77777777" w:rsidR="00A70A3A" w:rsidRPr="00196AEF" w:rsidRDefault="00A72EFF" w:rsidP="00196AEF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 xml:space="preserve">decydowania o pierwszym udostępnieniu </w:t>
      </w:r>
      <w:r w:rsidR="009A4CEB" w:rsidRPr="00196AEF">
        <w:rPr>
          <w:szCs w:val="22"/>
        </w:rPr>
        <w:t xml:space="preserve">utworów </w:t>
      </w:r>
      <w:r w:rsidRPr="00196AEF">
        <w:rPr>
          <w:szCs w:val="22"/>
        </w:rPr>
        <w:t>publiczności</w:t>
      </w:r>
      <w:r w:rsidR="00A70A3A" w:rsidRPr="00196AEF">
        <w:rPr>
          <w:szCs w:val="22"/>
        </w:rPr>
        <w:t>;</w:t>
      </w:r>
    </w:p>
    <w:p w14:paraId="73F45365" w14:textId="77777777" w:rsidR="00A70A3A" w:rsidRPr="00196AEF" w:rsidRDefault="00A72EFF" w:rsidP="00196AEF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 xml:space="preserve">oznaczenia </w:t>
      </w:r>
      <w:r w:rsidR="009A4CEB" w:rsidRPr="00196AEF">
        <w:rPr>
          <w:szCs w:val="22"/>
        </w:rPr>
        <w:t xml:space="preserve">utworów </w:t>
      </w:r>
      <w:r w:rsidRPr="00196AEF">
        <w:rPr>
          <w:szCs w:val="22"/>
        </w:rPr>
        <w:t>swoim nazwiskiem i udostępniania anonimowo</w:t>
      </w:r>
      <w:r w:rsidR="00A70A3A" w:rsidRPr="00196AEF">
        <w:rPr>
          <w:szCs w:val="22"/>
        </w:rPr>
        <w:t>;</w:t>
      </w:r>
    </w:p>
    <w:p w14:paraId="7F30303A" w14:textId="77777777" w:rsidR="00A72EFF" w:rsidRPr="00196AEF" w:rsidRDefault="00A72EFF" w:rsidP="00196AEF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 xml:space="preserve">nadzoru nad sposobem korzystania z </w:t>
      </w:r>
      <w:r w:rsidR="009A4CEB" w:rsidRPr="00196AEF">
        <w:rPr>
          <w:szCs w:val="22"/>
        </w:rPr>
        <w:t>utworów</w:t>
      </w:r>
      <w:r w:rsidRPr="00196AEF">
        <w:rPr>
          <w:szCs w:val="22"/>
        </w:rPr>
        <w:t xml:space="preserve">. </w:t>
      </w:r>
    </w:p>
    <w:p w14:paraId="76B72444" w14:textId="77777777" w:rsidR="00A72EFF" w:rsidRPr="003D5815" w:rsidRDefault="00A72EFF" w:rsidP="003D5815">
      <w:pPr>
        <w:spacing w:after="0" w:line="288" w:lineRule="auto"/>
        <w:ind w:left="426" w:hanging="426"/>
        <w:contextualSpacing/>
        <w:jc w:val="both"/>
        <w:rPr>
          <w:rFonts w:ascii="Palatino Linotype" w:hAnsi="Palatino Linotype"/>
        </w:rPr>
      </w:pPr>
      <w:r w:rsidRPr="003D5815">
        <w:rPr>
          <w:rFonts w:ascii="Palatino Linotype" w:hAnsi="Palatino Linotype"/>
        </w:rPr>
        <w:tab/>
      </w:r>
    </w:p>
    <w:p w14:paraId="6AF74700" w14:textId="77777777" w:rsidR="00B50BFB" w:rsidRPr="003D5815" w:rsidRDefault="000E1908" w:rsidP="003D5815">
      <w:pPr>
        <w:pStyle w:val="tekstustp"/>
        <w:numPr>
          <w:ilvl w:val="0"/>
          <w:numId w:val="0"/>
        </w:numPr>
        <w:spacing w:before="0" w:after="0" w:line="288" w:lineRule="auto"/>
        <w:ind w:left="363"/>
        <w:jc w:val="center"/>
        <w:rPr>
          <w:b/>
          <w:szCs w:val="22"/>
        </w:rPr>
      </w:pPr>
      <w:r w:rsidRPr="003D5815">
        <w:rPr>
          <w:b/>
          <w:szCs w:val="22"/>
        </w:rPr>
        <w:t xml:space="preserve">§ </w:t>
      </w:r>
      <w:r w:rsidR="001C5DC9" w:rsidRPr="003D5815">
        <w:rPr>
          <w:b/>
          <w:szCs w:val="22"/>
        </w:rPr>
        <w:t>8</w:t>
      </w:r>
      <w:r w:rsidR="00AC194B" w:rsidRPr="003D5815">
        <w:rPr>
          <w:b/>
          <w:szCs w:val="22"/>
        </w:rPr>
        <w:t>.</w:t>
      </w:r>
    </w:p>
    <w:p w14:paraId="2B6BC669" w14:textId="77777777" w:rsidR="00DF753C" w:rsidRPr="00C226ED" w:rsidRDefault="00E8793B" w:rsidP="003D5815">
      <w:pPr>
        <w:pStyle w:val="tekstustp"/>
        <w:numPr>
          <w:ilvl w:val="0"/>
          <w:numId w:val="0"/>
        </w:numPr>
        <w:spacing w:before="0" w:after="0" w:line="288" w:lineRule="auto"/>
        <w:ind w:left="363"/>
        <w:jc w:val="center"/>
        <w:rPr>
          <w:b/>
          <w:sz w:val="18"/>
          <w:szCs w:val="18"/>
        </w:rPr>
      </w:pPr>
      <w:r w:rsidRPr="00C226ED">
        <w:rPr>
          <w:b/>
          <w:sz w:val="18"/>
          <w:szCs w:val="18"/>
        </w:rPr>
        <w:t>OCHRONA DANYCH OSOBOWYCH</w:t>
      </w:r>
    </w:p>
    <w:p w14:paraId="60A763EA" w14:textId="77777777" w:rsidR="00DF753C" w:rsidRPr="00C226ED" w:rsidRDefault="00E8793B" w:rsidP="00C226ED">
      <w:pPr>
        <w:pStyle w:val="tekstustp"/>
        <w:numPr>
          <w:ilvl w:val="0"/>
          <w:numId w:val="0"/>
        </w:numPr>
        <w:spacing w:before="0" w:after="0" w:line="288" w:lineRule="auto"/>
        <w:ind w:left="363"/>
        <w:rPr>
          <w:szCs w:val="22"/>
        </w:rPr>
      </w:pPr>
      <w:r w:rsidRPr="00C226ED">
        <w:rPr>
          <w:szCs w:val="22"/>
        </w:rPr>
        <w:t xml:space="preserve">Zgodnie z art. 13 ust. 1 i ust. 2 Rozporządzania Parlamentu Europejskiego i Rady (UE) 2016/679 z dnia 27 kwietnia 2016 roku w sprawie ochrony osób fizycznych w związku </w:t>
      </w:r>
      <w:r w:rsidR="00D23755">
        <w:rPr>
          <w:szCs w:val="22"/>
        </w:rPr>
        <w:br/>
      </w:r>
      <w:r w:rsidRPr="00C226ED">
        <w:rPr>
          <w:szCs w:val="22"/>
        </w:rPr>
        <w:t xml:space="preserve">z przetwarzaniem danych osobowych i w sprawie swobodnego przepływu takich danych oraz uchylenia dyrektywy 95/46/WE (dalej zwane jako ogólne rozporządzenie </w:t>
      </w:r>
      <w:r w:rsidR="00D23755">
        <w:rPr>
          <w:szCs w:val="22"/>
        </w:rPr>
        <w:br/>
      </w:r>
      <w:r w:rsidRPr="00C226ED">
        <w:rPr>
          <w:szCs w:val="22"/>
        </w:rPr>
        <w:t>o ochronie danych lub RODO), informuje się, że:</w:t>
      </w:r>
    </w:p>
    <w:p w14:paraId="10B0E393" w14:textId="77777777" w:rsidR="00ED66AE" w:rsidRPr="003D5815" w:rsidRDefault="00ED66AE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C226ED">
        <w:rPr>
          <w:szCs w:val="22"/>
        </w:rPr>
        <w:t>A</w:t>
      </w:r>
      <w:r w:rsidR="00E8793B" w:rsidRPr="00C226ED">
        <w:rPr>
          <w:szCs w:val="22"/>
        </w:rPr>
        <w:t xml:space="preserve">dministratorem danych osobowych </w:t>
      </w:r>
      <w:r w:rsidR="009A4CEB" w:rsidRPr="00C226ED">
        <w:rPr>
          <w:szCs w:val="22"/>
        </w:rPr>
        <w:t xml:space="preserve">Wykonawcy </w:t>
      </w:r>
      <w:r w:rsidR="00E8793B" w:rsidRPr="00C226ED">
        <w:rPr>
          <w:szCs w:val="22"/>
        </w:rPr>
        <w:t xml:space="preserve">jest Polska Akademia Nauk </w:t>
      </w:r>
      <w:r w:rsidR="00D23755">
        <w:rPr>
          <w:szCs w:val="22"/>
        </w:rPr>
        <w:br/>
      </w:r>
      <w:r w:rsidR="00E8793B" w:rsidRPr="00C226ED">
        <w:rPr>
          <w:szCs w:val="22"/>
        </w:rPr>
        <w:t>z siedzibą w Warszawie (00-901), Plac Defilad 1</w:t>
      </w:r>
      <w:r w:rsidRPr="003D5815">
        <w:rPr>
          <w:szCs w:val="22"/>
        </w:rPr>
        <w:t>;</w:t>
      </w:r>
    </w:p>
    <w:p w14:paraId="6D173087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Kontakt do Inspektora ochrony danych to adres mailowy: </w:t>
      </w:r>
      <w:hyperlink r:id="rId9" w:history="1">
        <w:r w:rsidR="00DF753C" w:rsidRPr="003D5815">
          <w:rPr>
            <w:rStyle w:val="Hipercze"/>
            <w:szCs w:val="22"/>
          </w:rPr>
          <w:t>iod@pan.pl</w:t>
        </w:r>
      </w:hyperlink>
      <w:r w:rsidR="00ED66AE" w:rsidRPr="003D5815">
        <w:rPr>
          <w:szCs w:val="22"/>
        </w:rPr>
        <w:t>;</w:t>
      </w:r>
    </w:p>
    <w:p w14:paraId="2DAD98BD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Dane osobowe </w:t>
      </w:r>
      <w:r w:rsidR="009A4CEB" w:rsidRPr="003D5815">
        <w:rPr>
          <w:szCs w:val="22"/>
        </w:rPr>
        <w:t xml:space="preserve">Wykonawcy </w:t>
      </w:r>
      <w:r w:rsidRPr="003D5815">
        <w:rPr>
          <w:szCs w:val="22"/>
        </w:rPr>
        <w:t xml:space="preserve">przetwarzane będą, gdyż jest to konieczne w celu zawarcia i realizacji </w:t>
      </w:r>
      <w:r w:rsidR="00B61167">
        <w:rPr>
          <w:szCs w:val="22"/>
        </w:rPr>
        <w:t>U</w:t>
      </w:r>
      <w:r w:rsidRPr="003D5815">
        <w:rPr>
          <w:szCs w:val="22"/>
        </w:rPr>
        <w:t xml:space="preserve">mowy i odbywa się na podstawie tej </w:t>
      </w:r>
      <w:r w:rsidR="00B61167">
        <w:rPr>
          <w:szCs w:val="22"/>
        </w:rPr>
        <w:t>U</w:t>
      </w:r>
      <w:r w:rsidRPr="003D5815">
        <w:rPr>
          <w:szCs w:val="22"/>
        </w:rPr>
        <w:t>mowy (art. 6 ust. 1 lit b) RODO)</w:t>
      </w:r>
      <w:r w:rsidR="00ED66AE" w:rsidRPr="003D5815">
        <w:rPr>
          <w:szCs w:val="22"/>
        </w:rPr>
        <w:t>;</w:t>
      </w:r>
    </w:p>
    <w:p w14:paraId="77C96180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Dane osobowe </w:t>
      </w:r>
      <w:r w:rsidR="009A4CEB" w:rsidRPr="003D5815">
        <w:rPr>
          <w:szCs w:val="22"/>
        </w:rPr>
        <w:t xml:space="preserve">Wykonawcy </w:t>
      </w:r>
      <w:r w:rsidRPr="003D5815">
        <w:rPr>
          <w:szCs w:val="22"/>
        </w:rPr>
        <w:t xml:space="preserve">będą przetwarzane i przechowywane do momentu ustania obowiązku prawnego wynikającego z przepisów prawa. Dane osobowe </w:t>
      </w:r>
      <w:r w:rsidR="009A4CEB" w:rsidRPr="003D5815">
        <w:rPr>
          <w:szCs w:val="22"/>
        </w:rPr>
        <w:t xml:space="preserve">Wykonawcy </w:t>
      </w:r>
      <w:r w:rsidRPr="003D5815">
        <w:rPr>
          <w:szCs w:val="22"/>
        </w:rPr>
        <w:t>mogą być przekazywane podmiotom upoważnionym na podstawie przepisów prawa</w:t>
      </w:r>
      <w:r w:rsidR="00ED66AE" w:rsidRPr="003D5815">
        <w:rPr>
          <w:szCs w:val="22"/>
        </w:rPr>
        <w:t xml:space="preserve">; </w:t>
      </w:r>
    </w:p>
    <w:p w14:paraId="03AE5959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Dane osobowe </w:t>
      </w:r>
      <w:r w:rsidR="009A4CEB" w:rsidRPr="003D5815">
        <w:rPr>
          <w:szCs w:val="22"/>
        </w:rPr>
        <w:t xml:space="preserve">Wykonawcy </w:t>
      </w:r>
      <w:r w:rsidRPr="003D5815">
        <w:rPr>
          <w:szCs w:val="22"/>
        </w:rPr>
        <w:t>nie będą przekazywane do państwa trzeciego/organizacji międzynarodowej</w:t>
      </w:r>
      <w:r w:rsidR="00ED66AE" w:rsidRPr="003D5815">
        <w:rPr>
          <w:szCs w:val="22"/>
        </w:rPr>
        <w:t>;</w:t>
      </w:r>
    </w:p>
    <w:p w14:paraId="52A669E5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lastRenderedPageBreak/>
        <w:t xml:space="preserve">Dane osobowe </w:t>
      </w:r>
      <w:r w:rsidR="009A4CEB" w:rsidRPr="003D5815">
        <w:rPr>
          <w:szCs w:val="22"/>
        </w:rPr>
        <w:t xml:space="preserve">Wykonawcy </w:t>
      </w:r>
      <w:r w:rsidRPr="003D5815">
        <w:rPr>
          <w:szCs w:val="22"/>
        </w:rPr>
        <w:t xml:space="preserve">będą przechowywane w celu realizacji </w:t>
      </w:r>
      <w:r w:rsidR="00D56576">
        <w:rPr>
          <w:szCs w:val="22"/>
        </w:rPr>
        <w:t>U</w:t>
      </w:r>
      <w:r w:rsidRPr="003D5815">
        <w:rPr>
          <w:szCs w:val="22"/>
        </w:rPr>
        <w:t xml:space="preserve">mowy oraz w celach rachunkowych przez czas trwania </w:t>
      </w:r>
      <w:r w:rsidR="00D56576">
        <w:rPr>
          <w:szCs w:val="22"/>
        </w:rPr>
        <w:t>U</w:t>
      </w:r>
      <w:r w:rsidRPr="003D5815">
        <w:rPr>
          <w:szCs w:val="22"/>
        </w:rPr>
        <w:t>mowy, a po zakończeniu jej trwania - przez okres wynikający z przepisów prawa</w:t>
      </w:r>
      <w:r w:rsidR="00ED66AE" w:rsidRPr="003D5815">
        <w:rPr>
          <w:szCs w:val="22"/>
        </w:rPr>
        <w:t>;</w:t>
      </w:r>
    </w:p>
    <w:p w14:paraId="553969BB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Podanie danych jest dobrowolne, lecz ich niepodanie skutkować będzie niemożnością zawarcia i zrealizowania </w:t>
      </w:r>
      <w:r w:rsidR="00F828E0">
        <w:rPr>
          <w:szCs w:val="22"/>
        </w:rPr>
        <w:t>U</w:t>
      </w:r>
      <w:r w:rsidRPr="003D5815">
        <w:rPr>
          <w:szCs w:val="22"/>
        </w:rPr>
        <w:t>mowy</w:t>
      </w:r>
      <w:r w:rsidR="00ED66AE" w:rsidRPr="003D5815">
        <w:rPr>
          <w:szCs w:val="22"/>
        </w:rPr>
        <w:t>;</w:t>
      </w:r>
    </w:p>
    <w:p w14:paraId="169A0839" w14:textId="77777777" w:rsidR="00ED66AE" w:rsidRPr="003D5815" w:rsidRDefault="00E8793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Dane osobowe </w:t>
      </w:r>
      <w:r w:rsidR="009A4CEB" w:rsidRPr="003D5815">
        <w:rPr>
          <w:szCs w:val="22"/>
        </w:rPr>
        <w:t xml:space="preserve">Wykonawcy </w:t>
      </w:r>
      <w:r w:rsidRPr="003D5815">
        <w:rPr>
          <w:szCs w:val="22"/>
        </w:rPr>
        <w:t>nie będą przetwarzane w sposób zautomatyzowany, w tym również w formie profilowania</w:t>
      </w:r>
      <w:r w:rsidR="00ED66AE" w:rsidRPr="003D5815">
        <w:rPr>
          <w:szCs w:val="22"/>
        </w:rPr>
        <w:t>;</w:t>
      </w:r>
    </w:p>
    <w:p w14:paraId="2E3A2BA7" w14:textId="77777777" w:rsidR="00ED66AE" w:rsidRPr="003D5815" w:rsidRDefault="009A4CEB" w:rsidP="003D5815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Wykonawca </w:t>
      </w:r>
      <w:r w:rsidR="00E8793B" w:rsidRPr="003D5815">
        <w:rPr>
          <w:szCs w:val="22"/>
        </w:rPr>
        <w:t>ma prawo dostępu do treści swoich danych oraz prawo do ich sprostowania, usunięcia (o ile jest to prawnie dopuszczalne), ograniczenia przetwarzania, prawo do przenoszenia danych, prawo wniesienia sprzeciwu</w:t>
      </w:r>
      <w:r w:rsidR="00ED66AE" w:rsidRPr="003D5815">
        <w:rPr>
          <w:szCs w:val="22"/>
        </w:rPr>
        <w:t>;</w:t>
      </w:r>
    </w:p>
    <w:p w14:paraId="08A9814F" w14:textId="77777777" w:rsidR="00E8793B" w:rsidRDefault="009A4CEB" w:rsidP="002542BF">
      <w:pPr>
        <w:pStyle w:val="tekstustp"/>
        <w:numPr>
          <w:ilvl w:val="0"/>
          <w:numId w:val="26"/>
        </w:numPr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Wykonawca </w:t>
      </w:r>
      <w:r w:rsidR="00E8793B" w:rsidRPr="003D5815">
        <w:rPr>
          <w:szCs w:val="22"/>
        </w:rPr>
        <w:t xml:space="preserve">ma prawo wniesienia skargi do Prezesa Urzędu Ochrony Danych Osobowych, gdy uzna, że przetwarzanie danych osobowych go dotyczących narusza przepisy Ogólnego Rozporządzenia o ochronie danych osobowych </w:t>
      </w:r>
      <w:r w:rsidR="00D23755">
        <w:rPr>
          <w:szCs w:val="22"/>
        </w:rPr>
        <w:br/>
      </w:r>
      <w:r w:rsidR="00E8793B" w:rsidRPr="003D5815">
        <w:rPr>
          <w:szCs w:val="22"/>
        </w:rPr>
        <w:t>z dnia 27 kwietnia 2016 roku.</w:t>
      </w:r>
    </w:p>
    <w:p w14:paraId="69D26CCB" w14:textId="77777777" w:rsidR="00221B83" w:rsidRPr="003D5815" w:rsidRDefault="00221B83" w:rsidP="003D5815">
      <w:pPr>
        <w:pStyle w:val="tekstustp"/>
        <w:numPr>
          <w:ilvl w:val="0"/>
          <w:numId w:val="0"/>
        </w:numPr>
        <w:spacing w:before="0" w:after="0" w:line="288" w:lineRule="auto"/>
        <w:ind w:left="1083"/>
        <w:rPr>
          <w:szCs w:val="22"/>
        </w:rPr>
      </w:pPr>
    </w:p>
    <w:p w14:paraId="48A49152" w14:textId="77777777" w:rsidR="00E8793B" w:rsidRPr="003D5815" w:rsidRDefault="00E8793B" w:rsidP="003D5815">
      <w:pPr>
        <w:pStyle w:val="tekstparagraf"/>
        <w:numPr>
          <w:ilvl w:val="0"/>
          <w:numId w:val="0"/>
        </w:numPr>
        <w:spacing w:before="0" w:line="288" w:lineRule="auto"/>
        <w:rPr>
          <w:szCs w:val="22"/>
        </w:rPr>
      </w:pPr>
      <w:r w:rsidRPr="003D5815">
        <w:rPr>
          <w:szCs w:val="22"/>
        </w:rPr>
        <w:t xml:space="preserve">§ </w:t>
      </w:r>
      <w:r w:rsidR="00D42026">
        <w:rPr>
          <w:szCs w:val="22"/>
        </w:rPr>
        <w:t>9</w:t>
      </w:r>
      <w:r w:rsidR="00AC194B" w:rsidRPr="003D5815">
        <w:rPr>
          <w:szCs w:val="22"/>
        </w:rPr>
        <w:t>.</w:t>
      </w:r>
    </w:p>
    <w:p w14:paraId="6C67CE01" w14:textId="77777777" w:rsidR="000E1908" w:rsidRPr="003D5815" w:rsidRDefault="000E1908" w:rsidP="003D5815">
      <w:pPr>
        <w:pStyle w:val="tekstparagraftytu"/>
        <w:spacing w:after="0" w:line="288" w:lineRule="auto"/>
        <w:rPr>
          <w:szCs w:val="22"/>
        </w:rPr>
      </w:pPr>
      <w:r w:rsidRPr="003D5815">
        <w:rPr>
          <w:szCs w:val="22"/>
        </w:rPr>
        <w:t xml:space="preserve">postanowienia końcowe </w:t>
      </w:r>
    </w:p>
    <w:p w14:paraId="6556E6AF" w14:textId="77777777" w:rsidR="000E1908" w:rsidRPr="003D5815" w:rsidRDefault="009A4CEB" w:rsidP="003D5815">
      <w:pPr>
        <w:pStyle w:val="tekstustp"/>
        <w:spacing w:before="0" w:after="0" w:line="288" w:lineRule="auto"/>
        <w:rPr>
          <w:szCs w:val="22"/>
        </w:rPr>
      </w:pPr>
      <w:r w:rsidRPr="003D5815">
        <w:rPr>
          <w:szCs w:val="22"/>
        </w:rPr>
        <w:t>Wykonawca</w:t>
      </w:r>
      <w:r w:rsidR="000E1908" w:rsidRPr="003D5815">
        <w:rPr>
          <w:szCs w:val="22"/>
        </w:rPr>
        <w:t xml:space="preserve">, bez uprzedniej pisemnej zgody </w:t>
      </w:r>
      <w:r w:rsidRPr="003D5815">
        <w:rPr>
          <w:szCs w:val="22"/>
        </w:rPr>
        <w:t>Zamawiającego</w:t>
      </w:r>
      <w:r w:rsidR="00E8793B" w:rsidRPr="003D5815">
        <w:rPr>
          <w:szCs w:val="22"/>
        </w:rPr>
        <w:t>,</w:t>
      </w:r>
      <w:r w:rsidR="000E1908" w:rsidRPr="003D5815">
        <w:rPr>
          <w:szCs w:val="22"/>
        </w:rPr>
        <w:t xml:space="preserve"> nie może przenieść na osobę trzecią żadnych wierzytelności przysługujących mu w związku z Umow</w:t>
      </w:r>
      <w:r w:rsidR="002E2687">
        <w:rPr>
          <w:szCs w:val="22"/>
        </w:rPr>
        <w:t xml:space="preserve">ą. </w:t>
      </w:r>
    </w:p>
    <w:p w14:paraId="51DCBE2F" w14:textId="77777777" w:rsidR="000E1908" w:rsidRPr="003D5815" w:rsidRDefault="000E1908" w:rsidP="003D5815">
      <w:pPr>
        <w:pStyle w:val="tekstustp"/>
        <w:spacing w:before="0" w:after="0" w:line="288" w:lineRule="auto"/>
        <w:rPr>
          <w:szCs w:val="22"/>
        </w:rPr>
      </w:pPr>
      <w:r w:rsidRPr="003D5815">
        <w:rPr>
          <w:szCs w:val="22"/>
        </w:rPr>
        <w:t>Wszelkie zmiany Umowy wymagają formy pisemnej</w:t>
      </w:r>
      <w:r w:rsidR="00E8793B" w:rsidRPr="003D5815">
        <w:rPr>
          <w:szCs w:val="22"/>
        </w:rPr>
        <w:t>,</w:t>
      </w:r>
      <w:r w:rsidRPr="003D5815">
        <w:rPr>
          <w:szCs w:val="22"/>
        </w:rPr>
        <w:t xml:space="preserve"> pod rygorem nieważności.</w:t>
      </w:r>
    </w:p>
    <w:p w14:paraId="1C78FF85" w14:textId="77777777" w:rsidR="000E1908" w:rsidRPr="003D5815" w:rsidRDefault="000E1908" w:rsidP="003D5815">
      <w:pPr>
        <w:pStyle w:val="tekstustp"/>
        <w:spacing w:before="0" w:after="0" w:line="288" w:lineRule="auto"/>
        <w:rPr>
          <w:szCs w:val="22"/>
        </w:rPr>
      </w:pPr>
      <w:r w:rsidRPr="003D5815">
        <w:rPr>
          <w:szCs w:val="22"/>
        </w:rPr>
        <w:t>Wszelkie spory związane z realizacją Umowy będą rozstrzygane przez sąd powszechny</w:t>
      </w:r>
      <w:r w:rsidR="008359FB" w:rsidRPr="003D5815">
        <w:rPr>
          <w:szCs w:val="22"/>
        </w:rPr>
        <w:t>,</w:t>
      </w:r>
      <w:r w:rsidRPr="003D5815">
        <w:rPr>
          <w:szCs w:val="22"/>
        </w:rPr>
        <w:t xml:space="preserve"> właściwy ze względu na siedzibę </w:t>
      </w:r>
      <w:r w:rsidR="00CF093A" w:rsidRPr="003D5815">
        <w:rPr>
          <w:szCs w:val="22"/>
        </w:rPr>
        <w:t>Zamawiającego</w:t>
      </w:r>
      <w:r w:rsidRPr="003D5815">
        <w:rPr>
          <w:szCs w:val="22"/>
        </w:rPr>
        <w:t>.</w:t>
      </w:r>
    </w:p>
    <w:p w14:paraId="68EF611D" w14:textId="77777777" w:rsidR="000E1908" w:rsidRPr="003D5815" w:rsidRDefault="000E1908" w:rsidP="003D5815">
      <w:pPr>
        <w:pStyle w:val="tekstustp"/>
        <w:spacing w:before="0" w:after="0" w:line="288" w:lineRule="auto"/>
        <w:rPr>
          <w:szCs w:val="22"/>
        </w:rPr>
      </w:pPr>
      <w:r w:rsidRPr="003D5815">
        <w:rPr>
          <w:szCs w:val="22"/>
        </w:rPr>
        <w:t>Umowa została sporządzona w dwóch jednobrzmiących egzemplarzach</w:t>
      </w:r>
      <w:r w:rsidR="008359FB" w:rsidRPr="003D5815">
        <w:rPr>
          <w:szCs w:val="22"/>
        </w:rPr>
        <w:t>,</w:t>
      </w:r>
      <w:r w:rsidRPr="003D5815">
        <w:rPr>
          <w:szCs w:val="22"/>
        </w:rPr>
        <w:t xml:space="preserve"> po jednym dla każdej ze Stron.</w:t>
      </w:r>
    </w:p>
    <w:p w14:paraId="426D8088" w14:textId="77777777" w:rsidR="00B73C38" w:rsidRDefault="00ED66AE" w:rsidP="002542BF">
      <w:pPr>
        <w:pStyle w:val="tekstustp"/>
        <w:spacing w:before="0" w:after="0" w:line="288" w:lineRule="auto"/>
        <w:rPr>
          <w:szCs w:val="22"/>
        </w:rPr>
      </w:pPr>
      <w:r w:rsidRPr="003D5815">
        <w:rPr>
          <w:szCs w:val="22"/>
        </w:rPr>
        <w:t xml:space="preserve">Integralna część </w:t>
      </w:r>
      <w:r w:rsidR="008353D7">
        <w:rPr>
          <w:szCs w:val="22"/>
        </w:rPr>
        <w:t>U</w:t>
      </w:r>
      <w:r w:rsidRPr="003D5815">
        <w:rPr>
          <w:szCs w:val="22"/>
        </w:rPr>
        <w:t>mowy stanowi</w:t>
      </w:r>
      <w:r w:rsidR="00B73C38">
        <w:rPr>
          <w:szCs w:val="22"/>
        </w:rPr>
        <w:t xml:space="preserve">ą: </w:t>
      </w:r>
    </w:p>
    <w:p w14:paraId="7DE8C9EE" w14:textId="77777777" w:rsidR="00ED66AE" w:rsidRPr="00196AEF" w:rsidRDefault="00ED66AE" w:rsidP="00196AEF">
      <w:pPr>
        <w:pStyle w:val="tekstustp"/>
        <w:numPr>
          <w:ilvl w:val="0"/>
          <w:numId w:val="39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>Załącznik nr 1 do Umowy – wzór protokołu odbioru</w:t>
      </w:r>
      <w:r w:rsidR="00B73C38" w:rsidRPr="00196AEF">
        <w:rPr>
          <w:szCs w:val="22"/>
        </w:rPr>
        <w:t>;</w:t>
      </w:r>
    </w:p>
    <w:p w14:paraId="66979835" w14:textId="77777777" w:rsidR="00B73C38" w:rsidRPr="00196AEF" w:rsidRDefault="00B73C38" w:rsidP="00196AEF">
      <w:pPr>
        <w:pStyle w:val="tekstustp"/>
        <w:numPr>
          <w:ilvl w:val="0"/>
          <w:numId w:val="39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>Załącznik nr 2 do Umowy – odpis pełnomocnictwa reprezentanta Zamawiającego;</w:t>
      </w:r>
    </w:p>
    <w:p w14:paraId="60B7270F" w14:textId="77777777" w:rsidR="00B73C38" w:rsidRPr="00196AEF" w:rsidRDefault="00B73C38" w:rsidP="00196AEF">
      <w:pPr>
        <w:pStyle w:val="tekstustp"/>
        <w:numPr>
          <w:ilvl w:val="0"/>
          <w:numId w:val="39"/>
        </w:numPr>
        <w:spacing w:before="0" w:after="0" w:line="288" w:lineRule="auto"/>
        <w:rPr>
          <w:szCs w:val="22"/>
        </w:rPr>
      </w:pPr>
      <w:r w:rsidRPr="00196AEF">
        <w:rPr>
          <w:szCs w:val="22"/>
        </w:rPr>
        <w:t xml:space="preserve">Załącznik nr 3 do Umowy – wydruk z CEIDG Wykonawcy. </w:t>
      </w:r>
    </w:p>
    <w:p w14:paraId="6D624350" w14:textId="77777777" w:rsidR="000E1908" w:rsidRPr="003D5815" w:rsidRDefault="000E1908" w:rsidP="003D5815">
      <w:pPr>
        <w:pStyle w:val="tekstparagraftytu"/>
        <w:spacing w:after="0" w:line="288" w:lineRule="auto"/>
        <w:jc w:val="left"/>
        <w:rPr>
          <w:szCs w:val="22"/>
        </w:rPr>
      </w:pPr>
    </w:p>
    <w:p w14:paraId="6DBD3E3C" w14:textId="77777777" w:rsidR="000E1908" w:rsidRPr="003D5815" w:rsidRDefault="000E1908" w:rsidP="003D5815">
      <w:pPr>
        <w:spacing w:after="0" w:line="288" w:lineRule="auto"/>
        <w:rPr>
          <w:rFonts w:ascii="Palatino Linotype" w:hAnsi="Palatino Linotype"/>
        </w:rPr>
      </w:pPr>
    </w:p>
    <w:p w14:paraId="10096C7A" w14:textId="77777777" w:rsidR="00ED66AE" w:rsidRPr="003D5815" w:rsidRDefault="00ED66AE" w:rsidP="003D5815">
      <w:pPr>
        <w:spacing w:after="0" w:line="288" w:lineRule="auto"/>
        <w:jc w:val="center"/>
        <w:rPr>
          <w:rFonts w:ascii="Palatino Linotype" w:hAnsi="Palatino Linotype"/>
          <w:b/>
        </w:rPr>
      </w:pPr>
      <w:r w:rsidRPr="003D5815">
        <w:rPr>
          <w:rFonts w:ascii="Palatino Linotype" w:hAnsi="Palatino Linotype"/>
          <w:b/>
        </w:rPr>
        <w:t xml:space="preserve">Zamawiający </w:t>
      </w:r>
      <w:r w:rsidRPr="003D5815">
        <w:rPr>
          <w:rFonts w:ascii="Palatino Linotype" w:hAnsi="Palatino Linotype"/>
          <w:b/>
        </w:rPr>
        <w:tab/>
      </w:r>
      <w:r w:rsidRPr="003D5815">
        <w:rPr>
          <w:rFonts w:ascii="Palatino Linotype" w:hAnsi="Palatino Linotype"/>
          <w:b/>
        </w:rPr>
        <w:tab/>
      </w:r>
      <w:r w:rsidRPr="003D5815">
        <w:rPr>
          <w:rFonts w:ascii="Palatino Linotype" w:hAnsi="Palatino Linotype"/>
          <w:b/>
        </w:rPr>
        <w:tab/>
      </w:r>
      <w:r w:rsidR="008A4955" w:rsidRPr="003D5815">
        <w:rPr>
          <w:rFonts w:ascii="Palatino Linotype" w:hAnsi="Palatino Linotype"/>
          <w:b/>
        </w:rPr>
        <w:tab/>
      </w:r>
      <w:r w:rsidRPr="003D5815">
        <w:rPr>
          <w:rFonts w:ascii="Palatino Linotype" w:hAnsi="Palatino Linotype"/>
          <w:b/>
        </w:rPr>
        <w:tab/>
      </w:r>
      <w:r w:rsidR="008A4955" w:rsidRPr="003D5815">
        <w:rPr>
          <w:rFonts w:ascii="Palatino Linotype" w:hAnsi="Palatino Linotype"/>
          <w:b/>
        </w:rPr>
        <w:tab/>
      </w:r>
      <w:r w:rsidRPr="003D5815">
        <w:rPr>
          <w:rFonts w:ascii="Palatino Linotype" w:hAnsi="Palatino Linotype"/>
          <w:b/>
        </w:rPr>
        <w:tab/>
      </w:r>
      <w:r w:rsidRPr="003D5815">
        <w:rPr>
          <w:rFonts w:ascii="Palatino Linotype" w:hAnsi="Palatino Linotype"/>
          <w:b/>
        </w:rPr>
        <w:tab/>
        <w:t>Wykonawca</w:t>
      </w:r>
    </w:p>
    <w:p w14:paraId="54932E5B" w14:textId="77777777" w:rsidR="000E1908" w:rsidRPr="003D5815" w:rsidRDefault="000E1908" w:rsidP="003D5815">
      <w:pPr>
        <w:spacing w:after="0" w:line="288" w:lineRule="auto"/>
        <w:rPr>
          <w:rFonts w:ascii="Palatino Linotype" w:hAnsi="Palatino Linotype"/>
          <w:b/>
        </w:rPr>
      </w:pPr>
    </w:p>
    <w:p w14:paraId="2D662F14" w14:textId="77777777" w:rsidR="00BA6FD0" w:rsidRPr="003D5815" w:rsidRDefault="00BA6FD0" w:rsidP="003D5815">
      <w:pPr>
        <w:spacing w:after="0" w:line="288" w:lineRule="auto"/>
        <w:rPr>
          <w:rFonts w:ascii="Palatino Linotype" w:hAnsi="Palatino Linotype"/>
        </w:rPr>
      </w:pPr>
    </w:p>
    <w:p w14:paraId="4428D9D2" w14:textId="77777777" w:rsidR="00AB060C" w:rsidRPr="003D5815" w:rsidRDefault="00AB060C" w:rsidP="003D5815">
      <w:pPr>
        <w:spacing w:after="0" w:line="288" w:lineRule="auto"/>
        <w:jc w:val="right"/>
        <w:rPr>
          <w:rFonts w:ascii="Palatino Linotype" w:hAnsi="Palatino Linotype"/>
          <w:b/>
        </w:rPr>
      </w:pPr>
      <w:r w:rsidRPr="003D5815">
        <w:rPr>
          <w:rFonts w:ascii="Palatino Linotype" w:hAnsi="Palatino Linotype"/>
          <w:b/>
          <w:u w:val="single"/>
        </w:rPr>
        <w:br w:type="page"/>
      </w:r>
      <w:bookmarkStart w:id="6" w:name="_Hlk48821972"/>
      <w:r w:rsidRPr="003D5815">
        <w:rPr>
          <w:rFonts w:ascii="Palatino Linotype" w:hAnsi="Palatino Linotype"/>
          <w:b/>
        </w:rPr>
        <w:lastRenderedPageBreak/>
        <w:t xml:space="preserve">Załącznik nr 1 do Umowy </w:t>
      </w:r>
    </w:p>
    <w:p w14:paraId="6E393909" w14:textId="77777777" w:rsidR="00AB060C" w:rsidRPr="003D5815" w:rsidRDefault="00AB060C" w:rsidP="003D5815">
      <w:pPr>
        <w:spacing w:after="0" w:line="288" w:lineRule="auto"/>
        <w:jc w:val="right"/>
        <w:rPr>
          <w:rFonts w:ascii="Palatino Linotype" w:hAnsi="Palatino Linotype"/>
          <w:b/>
        </w:rPr>
      </w:pPr>
      <w:r w:rsidRPr="003D5815">
        <w:rPr>
          <w:rFonts w:ascii="Palatino Linotype" w:hAnsi="Palatino Linotype"/>
          <w:b/>
        </w:rPr>
        <w:t>…………………….……….</w:t>
      </w:r>
    </w:p>
    <w:p w14:paraId="244DEFC1" w14:textId="77777777" w:rsidR="00AB060C" w:rsidRPr="003D5815" w:rsidRDefault="00AB060C" w:rsidP="003D5815">
      <w:pPr>
        <w:spacing w:after="0" w:line="288" w:lineRule="auto"/>
        <w:jc w:val="right"/>
        <w:rPr>
          <w:rFonts w:ascii="Palatino Linotype" w:hAnsi="Palatino Linotype"/>
          <w:b/>
          <w:u w:val="single"/>
        </w:rPr>
      </w:pPr>
      <w:r w:rsidRPr="003D5815">
        <w:rPr>
          <w:rFonts w:ascii="Palatino Linotype" w:hAnsi="Palatino Linotype"/>
          <w:b/>
        </w:rPr>
        <w:t>z dnia ……………………..</w:t>
      </w:r>
    </w:p>
    <w:p w14:paraId="5CF37EBA" w14:textId="77777777" w:rsidR="00AB060C" w:rsidRPr="003D5815" w:rsidRDefault="00AB060C" w:rsidP="003D5815">
      <w:pPr>
        <w:spacing w:after="0" w:line="288" w:lineRule="auto"/>
        <w:jc w:val="right"/>
        <w:rPr>
          <w:rFonts w:ascii="Palatino Linotype" w:hAnsi="Palatino Linotype"/>
          <w:b/>
          <w:u w:val="single"/>
        </w:rPr>
      </w:pPr>
    </w:p>
    <w:p w14:paraId="04518795" w14:textId="77777777" w:rsidR="00AB060C" w:rsidRPr="007D2A21" w:rsidRDefault="00AB060C" w:rsidP="003D5815">
      <w:pPr>
        <w:spacing w:after="0" w:line="288" w:lineRule="auto"/>
        <w:jc w:val="center"/>
        <w:rPr>
          <w:rFonts w:ascii="Palatino Linotype" w:hAnsi="Palatino Linotype"/>
          <w:b/>
        </w:rPr>
      </w:pPr>
      <w:r w:rsidRPr="007D2A21">
        <w:rPr>
          <w:rFonts w:ascii="Palatino Linotype" w:hAnsi="Palatino Linotype"/>
          <w:b/>
        </w:rPr>
        <w:t>Wzór protokołu odbioru</w:t>
      </w:r>
    </w:p>
    <w:p w14:paraId="46CB02B8" w14:textId="77777777" w:rsidR="00AB060C" w:rsidRPr="007D2A21" w:rsidRDefault="00AB060C" w:rsidP="003D5815">
      <w:pPr>
        <w:spacing w:after="0" w:line="288" w:lineRule="auto"/>
        <w:jc w:val="center"/>
        <w:rPr>
          <w:rFonts w:ascii="Palatino Linotype" w:hAnsi="Palatino Linotype"/>
          <w:b/>
        </w:rPr>
      </w:pPr>
    </w:p>
    <w:p w14:paraId="75343165" w14:textId="77777777" w:rsidR="00AB060C" w:rsidRDefault="002501E0" w:rsidP="002501E0">
      <w:pPr>
        <w:spacing w:after="0" w:line="288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Tworzenie treści tekstowych, graficznych i innych na potrzeby profili społecznościowych programu stypendialnego PASIFIC</w:t>
      </w:r>
    </w:p>
    <w:p w14:paraId="6E57E6C0" w14:textId="77777777" w:rsidR="002501E0" w:rsidRPr="003D5815" w:rsidRDefault="002501E0" w:rsidP="003D5815">
      <w:pPr>
        <w:spacing w:after="0" w:line="288" w:lineRule="auto"/>
        <w:jc w:val="both"/>
        <w:rPr>
          <w:rFonts w:ascii="Palatino Linotype" w:hAnsi="Palatino Linotype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4961"/>
      </w:tblGrid>
      <w:tr w:rsidR="00BE645D" w:rsidRPr="003D5815" w14:paraId="47B062BB" w14:textId="77777777" w:rsidTr="002501E0">
        <w:tc>
          <w:tcPr>
            <w:tcW w:w="675" w:type="dxa"/>
            <w:shd w:val="clear" w:color="auto" w:fill="auto"/>
          </w:tcPr>
          <w:p w14:paraId="3D3C45B7" w14:textId="77777777" w:rsidR="00BE645D" w:rsidRPr="003D5815" w:rsidRDefault="00BE645D" w:rsidP="003D5815">
            <w:pPr>
              <w:spacing w:after="0" w:line="288" w:lineRule="auto"/>
              <w:jc w:val="both"/>
              <w:rPr>
                <w:rFonts w:ascii="Palatino Linotype" w:hAnsi="Palatino Linotype"/>
                <w:b/>
              </w:rPr>
            </w:pPr>
            <w:r w:rsidRPr="003D5815">
              <w:rPr>
                <w:rFonts w:ascii="Palatino Linotype" w:hAnsi="Palatino Linotype"/>
                <w:b/>
              </w:rPr>
              <w:t>Lp.</w:t>
            </w:r>
          </w:p>
        </w:tc>
        <w:tc>
          <w:tcPr>
            <w:tcW w:w="3544" w:type="dxa"/>
            <w:shd w:val="clear" w:color="auto" w:fill="auto"/>
          </w:tcPr>
          <w:p w14:paraId="4C4B61F5" w14:textId="77777777" w:rsidR="00BE645D" w:rsidRPr="003D5815" w:rsidRDefault="00BE645D" w:rsidP="003D5815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</w:rPr>
              <w:t>Temat</w:t>
            </w:r>
            <w:r w:rsidR="002501E0">
              <w:rPr>
                <w:rFonts w:ascii="Palatino Linotype" w:hAnsi="Palatino Linotype"/>
                <w:b/>
              </w:rPr>
              <w:t xml:space="preserve"> </w:t>
            </w:r>
            <w:r w:rsidRPr="003D5815">
              <w:rPr>
                <w:rFonts w:ascii="Palatino Linotype" w:hAnsi="Palatino Linotype"/>
                <w:b/>
              </w:rPr>
              <w:t>/</w:t>
            </w:r>
            <w:r w:rsidR="002501E0">
              <w:rPr>
                <w:rFonts w:ascii="Palatino Linotype" w:hAnsi="Palatino Linotype"/>
                <w:b/>
              </w:rPr>
              <w:t xml:space="preserve"> </w:t>
            </w:r>
            <w:r w:rsidRPr="003D5815">
              <w:rPr>
                <w:rFonts w:ascii="Palatino Linotype" w:hAnsi="Palatino Linotype"/>
                <w:b/>
              </w:rPr>
              <w:t xml:space="preserve">tytuł </w:t>
            </w:r>
            <w:r>
              <w:rPr>
                <w:rFonts w:ascii="Palatino Linotype" w:hAnsi="Palatino Linotype"/>
                <w:b/>
              </w:rPr>
              <w:t>publikacji</w:t>
            </w:r>
          </w:p>
        </w:tc>
        <w:tc>
          <w:tcPr>
            <w:tcW w:w="4961" w:type="dxa"/>
            <w:shd w:val="clear" w:color="auto" w:fill="auto"/>
          </w:tcPr>
          <w:p w14:paraId="02F9E41A" w14:textId="77777777" w:rsidR="00BE645D" w:rsidRPr="003D5815" w:rsidRDefault="00BE645D" w:rsidP="003D5815">
            <w:pPr>
              <w:spacing w:after="0" w:line="288" w:lineRule="auto"/>
              <w:jc w:val="both"/>
              <w:rPr>
                <w:rFonts w:ascii="Palatino Linotype" w:hAnsi="Palatino Linotype"/>
                <w:b/>
              </w:rPr>
            </w:pPr>
            <w:r w:rsidRPr="003D5815">
              <w:rPr>
                <w:rFonts w:ascii="Palatino Linotype" w:hAnsi="Palatino Linotype"/>
                <w:b/>
              </w:rPr>
              <w:t>Miejsce publikacji</w:t>
            </w:r>
            <w:r>
              <w:rPr>
                <w:rFonts w:ascii="Palatino Linotype" w:hAnsi="Palatino Linotype"/>
                <w:b/>
              </w:rPr>
              <w:t xml:space="preserve"> </w:t>
            </w:r>
            <w:r w:rsidR="002501E0">
              <w:rPr>
                <w:rFonts w:ascii="Palatino Linotype" w:hAnsi="Palatino Linotype"/>
                <w:b/>
              </w:rPr>
              <w:t>(portal</w:t>
            </w:r>
            <w:r>
              <w:rPr>
                <w:rFonts w:ascii="Palatino Linotype" w:hAnsi="Palatino Linotype"/>
                <w:b/>
              </w:rPr>
              <w:t xml:space="preserve"> społecznościowy</w:t>
            </w:r>
            <w:r w:rsidR="002501E0">
              <w:rPr>
                <w:rFonts w:ascii="Palatino Linotype" w:hAnsi="Palatino Linotype"/>
                <w:b/>
              </w:rPr>
              <w:t>)</w:t>
            </w:r>
          </w:p>
        </w:tc>
      </w:tr>
      <w:tr w:rsidR="00BE645D" w:rsidRPr="003D5815" w14:paraId="0FAEC1A0" w14:textId="77777777" w:rsidTr="002501E0">
        <w:tc>
          <w:tcPr>
            <w:tcW w:w="675" w:type="dxa"/>
            <w:shd w:val="clear" w:color="auto" w:fill="auto"/>
          </w:tcPr>
          <w:p w14:paraId="54C87CFF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  <w:u w:val="single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2A70240C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  <w:tc>
          <w:tcPr>
            <w:tcW w:w="4961" w:type="dxa"/>
            <w:shd w:val="clear" w:color="auto" w:fill="auto"/>
          </w:tcPr>
          <w:p w14:paraId="2B2398EF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BE645D" w:rsidRPr="003D5815" w14:paraId="7A7ABFC2" w14:textId="77777777" w:rsidTr="002501E0">
        <w:tc>
          <w:tcPr>
            <w:tcW w:w="675" w:type="dxa"/>
            <w:shd w:val="clear" w:color="auto" w:fill="auto"/>
          </w:tcPr>
          <w:p w14:paraId="3E46BE76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  <w:u w:val="single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B059C92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  <w:tc>
          <w:tcPr>
            <w:tcW w:w="4961" w:type="dxa"/>
            <w:shd w:val="clear" w:color="auto" w:fill="auto"/>
          </w:tcPr>
          <w:p w14:paraId="61544F80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BE645D" w:rsidRPr="003D5815" w14:paraId="339F4E63" w14:textId="77777777" w:rsidTr="002501E0">
        <w:tc>
          <w:tcPr>
            <w:tcW w:w="675" w:type="dxa"/>
            <w:shd w:val="clear" w:color="auto" w:fill="auto"/>
          </w:tcPr>
          <w:p w14:paraId="521B62A5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  <w:u w:val="single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7FA446CE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  <w:tc>
          <w:tcPr>
            <w:tcW w:w="4961" w:type="dxa"/>
            <w:shd w:val="clear" w:color="auto" w:fill="auto"/>
          </w:tcPr>
          <w:p w14:paraId="5C3D3822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BE645D" w:rsidRPr="003D5815" w14:paraId="4608BFD4" w14:textId="77777777" w:rsidTr="002501E0">
        <w:tc>
          <w:tcPr>
            <w:tcW w:w="675" w:type="dxa"/>
            <w:shd w:val="clear" w:color="auto" w:fill="auto"/>
          </w:tcPr>
          <w:p w14:paraId="018F043C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  <w:u w:val="single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6A22439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  <w:tc>
          <w:tcPr>
            <w:tcW w:w="4961" w:type="dxa"/>
            <w:shd w:val="clear" w:color="auto" w:fill="auto"/>
          </w:tcPr>
          <w:p w14:paraId="755481E9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BE645D" w:rsidRPr="003D5815" w14:paraId="504DC160" w14:textId="77777777" w:rsidTr="002501E0">
        <w:tc>
          <w:tcPr>
            <w:tcW w:w="675" w:type="dxa"/>
            <w:shd w:val="clear" w:color="auto" w:fill="auto"/>
          </w:tcPr>
          <w:p w14:paraId="58B40F57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  <w:u w:val="single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0EBD68F5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  <w:tc>
          <w:tcPr>
            <w:tcW w:w="4961" w:type="dxa"/>
            <w:shd w:val="clear" w:color="auto" w:fill="auto"/>
          </w:tcPr>
          <w:p w14:paraId="13702525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BE645D" w:rsidRPr="003D5815" w14:paraId="74CC7F9A" w14:textId="77777777" w:rsidTr="002501E0">
        <w:tc>
          <w:tcPr>
            <w:tcW w:w="675" w:type="dxa"/>
            <w:shd w:val="clear" w:color="auto" w:fill="auto"/>
          </w:tcPr>
          <w:p w14:paraId="52005DE9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3D5815">
              <w:rPr>
                <w:rFonts w:ascii="Palatino Linotype" w:hAnsi="Palatino Linotype"/>
                <w:b/>
                <w:u w:val="single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31F8BE8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  <w:tc>
          <w:tcPr>
            <w:tcW w:w="4961" w:type="dxa"/>
            <w:shd w:val="clear" w:color="auto" w:fill="auto"/>
          </w:tcPr>
          <w:p w14:paraId="1C474270" w14:textId="77777777" w:rsidR="00BE645D" w:rsidRPr="003D5815" w:rsidRDefault="00BE645D" w:rsidP="00EE3E03">
            <w:pPr>
              <w:spacing w:after="0" w:line="288" w:lineRule="auto"/>
              <w:jc w:val="both"/>
              <w:rPr>
                <w:rFonts w:ascii="Palatino Linotype" w:hAnsi="Palatino Linotype"/>
                <w:b/>
                <w:u w:val="single"/>
              </w:rPr>
            </w:pPr>
          </w:p>
        </w:tc>
      </w:tr>
    </w:tbl>
    <w:p w14:paraId="64482AA2" w14:textId="77777777" w:rsidR="00AB060C" w:rsidRPr="003D5815" w:rsidRDefault="00AB060C" w:rsidP="00EE3E03">
      <w:pPr>
        <w:spacing w:after="0" w:line="288" w:lineRule="auto"/>
        <w:jc w:val="both"/>
        <w:rPr>
          <w:rFonts w:ascii="Palatino Linotype" w:hAnsi="Palatino Linotype"/>
          <w:b/>
          <w:u w:val="single"/>
        </w:rPr>
      </w:pPr>
    </w:p>
    <w:p w14:paraId="3F987413" w14:textId="77777777" w:rsidR="00AB060C" w:rsidRPr="003D5815" w:rsidRDefault="00AB060C" w:rsidP="00EE3E03">
      <w:pPr>
        <w:spacing w:after="0" w:line="288" w:lineRule="auto"/>
        <w:jc w:val="both"/>
        <w:rPr>
          <w:rFonts w:ascii="Palatino Linotype" w:hAnsi="Palatino Linotype"/>
          <w:b/>
          <w:u w:val="single"/>
        </w:rPr>
      </w:pPr>
    </w:p>
    <w:p w14:paraId="56A9D3F8" w14:textId="77777777" w:rsidR="00AB060C" w:rsidRPr="003D5815" w:rsidRDefault="00AB060C" w:rsidP="00EE3E03">
      <w:pPr>
        <w:spacing w:after="0" w:line="288" w:lineRule="auto"/>
        <w:jc w:val="both"/>
        <w:rPr>
          <w:rFonts w:ascii="Palatino Linotype" w:hAnsi="Palatino Linotype"/>
          <w:b/>
          <w:u w:val="single"/>
        </w:rPr>
      </w:pPr>
    </w:p>
    <w:p w14:paraId="4C35AD7B" w14:textId="77777777" w:rsidR="005A2B0F" w:rsidRPr="000F7B23" w:rsidRDefault="005A2B0F" w:rsidP="005A2B0F">
      <w:pPr>
        <w:spacing w:after="0" w:line="288" w:lineRule="auto"/>
        <w:jc w:val="center"/>
        <w:rPr>
          <w:rFonts w:ascii="Palatino Linotype" w:hAnsi="Palatino Linotype"/>
          <w:b/>
        </w:rPr>
      </w:pPr>
      <w:r w:rsidRPr="000F7B23">
        <w:rPr>
          <w:rFonts w:ascii="Palatino Linotype" w:hAnsi="Palatino Linotype"/>
          <w:b/>
        </w:rPr>
        <w:t xml:space="preserve">Zamawiający </w:t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</w:r>
      <w:r w:rsidRPr="000F7B23">
        <w:rPr>
          <w:rFonts w:ascii="Palatino Linotype" w:hAnsi="Palatino Linotype"/>
          <w:b/>
        </w:rPr>
        <w:tab/>
        <w:t>Wykonawca</w:t>
      </w:r>
    </w:p>
    <w:p w14:paraId="424D2019" w14:textId="77777777" w:rsidR="005A2B0F" w:rsidRPr="000F7B23" w:rsidRDefault="005A2B0F" w:rsidP="005A2B0F">
      <w:pPr>
        <w:spacing w:after="0" w:line="288" w:lineRule="auto"/>
        <w:rPr>
          <w:rFonts w:ascii="Palatino Linotype" w:hAnsi="Palatino Linotype"/>
          <w:b/>
        </w:rPr>
      </w:pPr>
    </w:p>
    <w:bookmarkEnd w:id="6"/>
    <w:p w14:paraId="23D545D0" w14:textId="77777777" w:rsidR="00BA6FD0" w:rsidRPr="00EE3E03" w:rsidRDefault="00BA6FD0" w:rsidP="00EE3E03">
      <w:pPr>
        <w:spacing w:after="0" w:line="288" w:lineRule="auto"/>
        <w:jc w:val="center"/>
        <w:rPr>
          <w:rFonts w:ascii="Palatino Linotype" w:hAnsi="Palatino Linotype"/>
          <w:b/>
          <w:u w:val="single"/>
        </w:rPr>
      </w:pPr>
    </w:p>
    <w:sectPr w:rsidR="00BA6FD0" w:rsidRPr="00EE3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502D67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12757D4"/>
    <w:multiLevelType w:val="hybridMultilevel"/>
    <w:tmpl w:val="2F10C93E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" w15:restartNumberingAfterBreak="0">
    <w:nsid w:val="09506E65"/>
    <w:multiLevelType w:val="hybridMultilevel"/>
    <w:tmpl w:val="2F10C93E"/>
    <w:lvl w:ilvl="0" w:tplc="FFFFFFFF">
      <w:start w:val="1"/>
      <w:numFmt w:val="decimal"/>
      <w:lvlText w:val="%1)"/>
      <w:lvlJc w:val="left"/>
      <w:pPr>
        <w:ind w:left="1083" w:hanging="360"/>
      </w:pPr>
    </w:lvl>
    <w:lvl w:ilvl="1" w:tplc="FFFFFFFF" w:tentative="1">
      <w:start w:val="1"/>
      <w:numFmt w:val="lowerLetter"/>
      <w:lvlText w:val="%2."/>
      <w:lvlJc w:val="left"/>
      <w:pPr>
        <w:ind w:left="1803" w:hanging="360"/>
      </w:pPr>
    </w:lvl>
    <w:lvl w:ilvl="2" w:tplc="FFFFFFFF" w:tentative="1">
      <w:start w:val="1"/>
      <w:numFmt w:val="lowerRoman"/>
      <w:lvlText w:val="%3."/>
      <w:lvlJc w:val="right"/>
      <w:pPr>
        <w:ind w:left="2523" w:hanging="180"/>
      </w:pPr>
    </w:lvl>
    <w:lvl w:ilvl="3" w:tplc="FFFFFFFF" w:tentative="1">
      <w:start w:val="1"/>
      <w:numFmt w:val="decimal"/>
      <w:lvlText w:val="%4."/>
      <w:lvlJc w:val="left"/>
      <w:pPr>
        <w:ind w:left="3243" w:hanging="360"/>
      </w:pPr>
    </w:lvl>
    <w:lvl w:ilvl="4" w:tplc="FFFFFFFF" w:tentative="1">
      <w:start w:val="1"/>
      <w:numFmt w:val="lowerLetter"/>
      <w:lvlText w:val="%5."/>
      <w:lvlJc w:val="left"/>
      <w:pPr>
        <w:ind w:left="3963" w:hanging="360"/>
      </w:pPr>
    </w:lvl>
    <w:lvl w:ilvl="5" w:tplc="FFFFFFFF" w:tentative="1">
      <w:start w:val="1"/>
      <w:numFmt w:val="lowerRoman"/>
      <w:lvlText w:val="%6."/>
      <w:lvlJc w:val="right"/>
      <w:pPr>
        <w:ind w:left="4683" w:hanging="180"/>
      </w:pPr>
    </w:lvl>
    <w:lvl w:ilvl="6" w:tplc="FFFFFFFF" w:tentative="1">
      <w:start w:val="1"/>
      <w:numFmt w:val="decimal"/>
      <w:lvlText w:val="%7."/>
      <w:lvlJc w:val="left"/>
      <w:pPr>
        <w:ind w:left="5403" w:hanging="360"/>
      </w:pPr>
    </w:lvl>
    <w:lvl w:ilvl="7" w:tplc="FFFFFFFF" w:tentative="1">
      <w:start w:val="1"/>
      <w:numFmt w:val="lowerLetter"/>
      <w:lvlText w:val="%8."/>
      <w:lvlJc w:val="left"/>
      <w:pPr>
        <w:ind w:left="6123" w:hanging="360"/>
      </w:pPr>
    </w:lvl>
    <w:lvl w:ilvl="8" w:tplc="FFFFFFFF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" w15:restartNumberingAfterBreak="0">
    <w:nsid w:val="0ED71012"/>
    <w:multiLevelType w:val="hybridMultilevel"/>
    <w:tmpl w:val="6736F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61789"/>
    <w:multiLevelType w:val="hybridMultilevel"/>
    <w:tmpl w:val="351849F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69A49DC"/>
    <w:multiLevelType w:val="hybridMultilevel"/>
    <w:tmpl w:val="73D88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956A7"/>
    <w:multiLevelType w:val="hybridMultilevel"/>
    <w:tmpl w:val="1250DE3C"/>
    <w:name w:val="WW8Num23"/>
    <w:lvl w:ilvl="0" w:tplc="822AEB6C">
      <w:start w:val="4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219DE"/>
    <w:multiLevelType w:val="multilevel"/>
    <w:tmpl w:val="032E4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1050C"/>
    <w:multiLevelType w:val="hybridMultilevel"/>
    <w:tmpl w:val="AA0862A8"/>
    <w:lvl w:ilvl="0" w:tplc="04150011">
      <w:start w:val="1"/>
      <w:numFmt w:val="decimal"/>
      <w:lvlText w:val="%1)"/>
      <w:lvlJc w:val="left"/>
      <w:pPr>
        <w:ind w:left="1803" w:hanging="360"/>
      </w:pPr>
    </w:lvl>
    <w:lvl w:ilvl="1" w:tplc="04150019" w:tentative="1">
      <w:start w:val="1"/>
      <w:numFmt w:val="lowerLetter"/>
      <w:lvlText w:val="%2."/>
      <w:lvlJc w:val="left"/>
      <w:pPr>
        <w:ind w:left="2523" w:hanging="360"/>
      </w:pPr>
    </w:lvl>
    <w:lvl w:ilvl="2" w:tplc="0415001B" w:tentative="1">
      <w:start w:val="1"/>
      <w:numFmt w:val="lowerRoman"/>
      <w:lvlText w:val="%3."/>
      <w:lvlJc w:val="right"/>
      <w:pPr>
        <w:ind w:left="3243" w:hanging="180"/>
      </w:pPr>
    </w:lvl>
    <w:lvl w:ilvl="3" w:tplc="0415000F" w:tentative="1">
      <w:start w:val="1"/>
      <w:numFmt w:val="decimal"/>
      <w:lvlText w:val="%4."/>
      <w:lvlJc w:val="left"/>
      <w:pPr>
        <w:ind w:left="3963" w:hanging="360"/>
      </w:pPr>
    </w:lvl>
    <w:lvl w:ilvl="4" w:tplc="04150019" w:tentative="1">
      <w:start w:val="1"/>
      <w:numFmt w:val="lowerLetter"/>
      <w:lvlText w:val="%5."/>
      <w:lvlJc w:val="left"/>
      <w:pPr>
        <w:ind w:left="4683" w:hanging="360"/>
      </w:pPr>
    </w:lvl>
    <w:lvl w:ilvl="5" w:tplc="0415001B" w:tentative="1">
      <w:start w:val="1"/>
      <w:numFmt w:val="lowerRoman"/>
      <w:lvlText w:val="%6."/>
      <w:lvlJc w:val="right"/>
      <w:pPr>
        <w:ind w:left="5403" w:hanging="180"/>
      </w:pPr>
    </w:lvl>
    <w:lvl w:ilvl="6" w:tplc="0415000F" w:tentative="1">
      <w:start w:val="1"/>
      <w:numFmt w:val="decimal"/>
      <w:lvlText w:val="%7."/>
      <w:lvlJc w:val="left"/>
      <w:pPr>
        <w:ind w:left="6123" w:hanging="360"/>
      </w:pPr>
    </w:lvl>
    <w:lvl w:ilvl="7" w:tplc="04150019" w:tentative="1">
      <w:start w:val="1"/>
      <w:numFmt w:val="lowerLetter"/>
      <w:lvlText w:val="%8."/>
      <w:lvlJc w:val="left"/>
      <w:pPr>
        <w:ind w:left="6843" w:hanging="360"/>
      </w:pPr>
    </w:lvl>
    <w:lvl w:ilvl="8" w:tplc="0415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9" w15:restartNumberingAfterBreak="0">
    <w:nsid w:val="3DB62F65"/>
    <w:multiLevelType w:val="hybridMultilevel"/>
    <w:tmpl w:val="D7CE9BC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DE11EEE"/>
    <w:multiLevelType w:val="hybridMultilevel"/>
    <w:tmpl w:val="B13E42F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F8357BA"/>
    <w:multiLevelType w:val="hybridMultilevel"/>
    <w:tmpl w:val="0164CA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758F9"/>
    <w:multiLevelType w:val="multilevel"/>
    <w:tmpl w:val="21D6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631162B"/>
    <w:multiLevelType w:val="hybridMultilevel"/>
    <w:tmpl w:val="284E9A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8F78F6"/>
    <w:multiLevelType w:val="hybridMultilevel"/>
    <w:tmpl w:val="52807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75773F"/>
    <w:multiLevelType w:val="hybridMultilevel"/>
    <w:tmpl w:val="03923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B37A61"/>
    <w:multiLevelType w:val="hybridMultilevel"/>
    <w:tmpl w:val="82EE80C2"/>
    <w:lvl w:ilvl="0" w:tplc="2578C1A4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E4F16"/>
    <w:multiLevelType w:val="multilevel"/>
    <w:tmpl w:val="8312D3E4"/>
    <w:lvl w:ilvl="0">
      <w:start w:val="1"/>
      <w:numFmt w:val="bullet"/>
      <w:pStyle w:val="tekstparagraf"/>
      <w:lvlText w:val=""/>
      <w:lvlJc w:val="left"/>
      <w:pPr>
        <w:ind w:left="4252" w:firstLine="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640"/>
        </w:tabs>
        <w:ind w:left="640" w:hanging="357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9" w15:restartNumberingAfterBreak="0">
    <w:nsid w:val="6F427B6C"/>
    <w:multiLevelType w:val="hybridMultilevel"/>
    <w:tmpl w:val="43684C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69E5D91"/>
    <w:multiLevelType w:val="multilevel"/>
    <w:tmpl w:val="2B167164"/>
    <w:name w:val="WW8Num22"/>
    <w:lvl w:ilvl="0">
      <w:start w:val="1"/>
      <w:numFmt w:val="decimal"/>
      <w:lvlText w:val="1)%1"/>
      <w:lvlJc w:val="left"/>
      <w:pPr>
        <w:tabs>
          <w:tab w:val="num" w:pos="66"/>
        </w:tabs>
        <w:ind w:left="786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66"/>
        </w:tabs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66"/>
        </w:tabs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66"/>
        </w:tabs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66"/>
        </w:tabs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6"/>
        </w:tabs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6"/>
        </w:tabs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"/>
        </w:tabs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"/>
        </w:tabs>
        <w:ind w:left="6546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8B460EF"/>
    <w:multiLevelType w:val="hybridMultilevel"/>
    <w:tmpl w:val="962EF0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E03E3A"/>
    <w:multiLevelType w:val="hybridMultilevel"/>
    <w:tmpl w:val="E2BCDE4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BB515FE"/>
    <w:multiLevelType w:val="hybridMultilevel"/>
    <w:tmpl w:val="CAB419E6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7C50558E"/>
    <w:multiLevelType w:val="hybridMultilevel"/>
    <w:tmpl w:val="CEA2B960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7F3A3AF3"/>
    <w:multiLevelType w:val="hybridMultilevel"/>
    <w:tmpl w:val="76B67E5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1"/>
  </w:num>
  <w:num w:numId="2">
    <w:abstractNumId w:val="0"/>
  </w:num>
  <w:num w:numId="3">
    <w:abstractNumId w:val="18"/>
  </w:num>
  <w:num w:numId="4">
    <w:abstractNumId w:val="14"/>
  </w:num>
  <w:num w:numId="5">
    <w:abstractNumId w:val="5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8"/>
  </w:num>
  <w:num w:numId="13">
    <w:abstractNumId w:val="17"/>
  </w:num>
  <w:num w:numId="14">
    <w:abstractNumId w:val="7"/>
  </w:num>
  <w:num w:numId="15">
    <w:abstractNumId w:val="22"/>
  </w:num>
  <w:num w:numId="16">
    <w:abstractNumId w:val="20"/>
  </w:num>
  <w:num w:numId="17">
    <w:abstractNumId w:val="6"/>
  </w:num>
  <w:num w:numId="18">
    <w:abstractNumId w:val="23"/>
  </w:num>
  <w:num w:numId="19">
    <w:abstractNumId w:val="24"/>
  </w:num>
  <w:num w:numId="20">
    <w:abstractNumId w:val="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22">
    <w:abstractNumId w:val="3"/>
  </w:num>
  <w:num w:numId="23">
    <w:abstractNumId w:val="10"/>
  </w:num>
  <w:num w:numId="24">
    <w:abstractNumId w:val="25"/>
  </w:num>
  <w:num w:numId="25">
    <w:abstractNumId w:val="9"/>
  </w:num>
  <w:num w:numId="26">
    <w:abstractNumId w:val="1"/>
  </w:num>
  <w:num w:numId="27">
    <w:abstractNumId w:val="12"/>
  </w:num>
  <w:num w:numId="28">
    <w:abstractNumId w:val="18"/>
  </w:num>
  <w:num w:numId="29">
    <w:abstractNumId w:val="13"/>
  </w:num>
  <w:num w:numId="30">
    <w:abstractNumId w:val="11"/>
  </w:num>
  <w:num w:numId="31">
    <w:abstractNumId w:val="18"/>
  </w:num>
  <w:num w:numId="32">
    <w:abstractNumId w:val="16"/>
  </w:num>
  <w:num w:numId="33">
    <w:abstractNumId w:val="4"/>
  </w:num>
  <w:num w:numId="34">
    <w:abstractNumId w:val="19"/>
  </w:num>
  <w:num w:numId="35">
    <w:abstractNumId w:val="18"/>
  </w:num>
  <w:num w:numId="36">
    <w:abstractNumId w:val="18"/>
  </w:num>
  <w:num w:numId="37">
    <w:abstractNumId w:val="18"/>
  </w:num>
  <w:num w:numId="38">
    <w:abstractNumId w:val="18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6F9"/>
    <w:rsid w:val="00027068"/>
    <w:rsid w:val="0005485B"/>
    <w:rsid w:val="000643A9"/>
    <w:rsid w:val="000653ED"/>
    <w:rsid w:val="00065DA8"/>
    <w:rsid w:val="000702A9"/>
    <w:rsid w:val="000707BA"/>
    <w:rsid w:val="00071584"/>
    <w:rsid w:val="00071AD8"/>
    <w:rsid w:val="00073FF5"/>
    <w:rsid w:val="0008776D"/>
    <w:rsid w:val="000A6CC5"/>
    <w:rsid w:val="000D3CC1"/>
    <w:rsid w:val="000D733F"/>
    <w:rsid w:val="000E1908"/>
    <w:rsid w:val="000E37C1"/>
    <w:rsid w:val="000E4C6C"/>
    <w:rsid w:val="000F6F10"/>
    <w:rsid w:val="001022B2"/>
    <w:rsid w:val="00107D7D"/>
    <w:rsid w:val="00107DC6"/>
    <w:rsid w:val="00111E85"/>
    <w:rsid w:val="0011697D"/>
    <w:rsid w:val="00122634"/>
    <w:rsid w:val="00127C4B"/>
    <w:rsid w:val="0014162F"/>
    <w:rsid w:val="00164B7E"/>
    <w:rsid w:val="00181B92"/>
    <w:rsid w:val="00183258"/>
    <w:rsid w:val="00196AEF"/>
    <w:rsid w:val="001A4958"/>
    <w:rsid w:val="001A5F62"/>
    <w:rsid w:val="001B55AE"/>
    <w:rsid w:val="001B6B56"/>
    <w:rsid w:val="001C5DC9"/>
    <w:rsid w:val="001D003E"/>
    <w:rsid w:val="001D2142"/>
    <w:rsid w:val="001D4074"/>
    <w:rsid w:val="001F565D"/>
    <w:rsid w:val="00221B83"/>
    <w:rsid w:val="00230D55"/>
    <w:rsid w:val="00231A97"/>
    <w:rsid w:val="002501E0"/>
    <w:rsid w:val="00251A06"/>
    <w:rsid w:val="00253D09"/>
    <w:rsid w:val="002542BF"/>
    <w:rsid w:val="002646A9"/>
    <w:rsid w:val="00280FE5"/>
    <w:rsid w:val="0028503F"/>
    <w:rsid w:val="00290625"/>
    <w:rsid w:val="00296493"/>
    <w:rsid w:val="002A2777"/>
    <w:rsid w:val="002A3260"/>
    <w:rsid w:val="002A7E6E"/>
    <w:rsid w:val="002B2492"/>
    <w:rsid w:val="002B4B0E"/>
    <w:rsid w:val="002C426A"/>
    <w:rsid w:val="002D2360"/>
    <w:rsid w:val="002E0072"/>
    <w:rsid w:val="002E2687"/>
    <w:rsid w:val="002E5E46"/>
    <w:rsid w:val="003370DE"/>
    <w:rsid w:val="00344190"/>
    <w:rsid w:val="00357A7F"/>
    <w:rsid w:val="00373CCC"/>
    <w:rsid w:val="003834A8"/>
    <w:rsid w:val="0038398B"/>
    <w:rsid w:val="003C5C47"/>
    <w:rsid w:val="003D5815"/>
    <w:rsid w:val="003D5A52"/>
    <w:rsid w:val="003D6819"/>
    <w:rsid w:val="003E35BA"/>
    <w:rsid w:val="003E5321"/>
    <w:rsid w:val="003E74DE"/>
    <w:rsid w:val="003E788F"/>
    <w:rsid w:val="00403D3B"/>
    <w:rsid w:val="0040798F"/>
    <w:rsid w:val="0041680C"/>
    <w:rsid w:val="0042529D"/>
    <w:rsid w:val="00426C47"/>
    <w:rsid w:val="004319A3"/>
    <w:rsid w:val="00436196"/>
    <w:rsid w:val="00447326"/>
    <w:rsid w:val="00447336"/>
    <w:rsid w:val="00453CA0"/>
    <w:rsid w:val="00465F33"/>
    <w:rsid w:val="00474B21"/>
    <w:rsid w:val="0047674E"/>
    <w:rsid w:val="00476836"/>
    <w:rsid w:val="00491984"/>
    <w:rsid w:val="004A1EF3"/>
    <w:rsid w:val="004B5616"/>
    <w:rsid w:val="004D6886"/>
    <w:rsid w:val="004F463C"/>
    <w:rsid w:val="004F52E4"/>
    <w:rsid w:val="0050099F"/>
    <w:rsid w:val="005117E9"/>
    <w:rsid w:val="00546FDD"/>
    <w:rsid w:val="00552DB0"/>
    <w:rsid w:val="005534F3"/>
    <w:rsid w:val="0055626E"/>
    <w:rsid w:val="00563FC8"/>
    <w:rsid w:val="00564956"/>
    <w:rsid w:val="00567946"/>
    <w:rsid w:val="00567E31"/>
    <w:rsid w:val="00580898"/>
    <w:rsid w:val="005A2B0F"/>
    <w:rsid w:val="005B3677"/>
    <w:rsid w:val="005B3D73"/>
    <w:rsid w:val="005C056C"/>
    <w:rsid w:val="005C6520"/>
    <w:rsid w:val="005D0C71"/>
    <w:rsid w:val="005F5CE5"/>
    <w:rsid w:val="00601239"/>
    <w:rsid w:val="00606BA3"/>
    <w:rsid w:val="006223A6"/>
    <w:rsid w:val="00625AEB"/>
    <w:rsid w:val="00635224"/>
    <w:rsid w:val="0063560C"/>
    <w:rsid w:val="006418CB"/>
    <w:rsid w:val="00644172"/>
    <w:rsid w:val="00647A04"/>
    <w:rsid w:val="00647BE0"/>
    <w:rsid w:val="0066737D"/>
    <w:rsid w:val="006737A8"/>
    <w:rsid w:val="006756D1"/>
    <w:rsid w:val="00680CF1"/>
    <w:rsid w:val="006A1795"/>
    <w:rsid w:val="006A3A77"/>
    <w:rsid w:val="006B5507"/>
    <w:rsid w:val="006C0070"/>
    <w:rsid w:val="006C6181"/>
    <w:rsid w:val="006D2258"/>
    <w:rsid w:val="006D5ADE"/>
    <w:rsid w:val="006E40DF"/>
    <w:rsid w:val="006F051E"/>
    <w:rsid w:val="006F5028"/>
    <w:rsid w:val="006F5671"/>
    <w:rsid w:val="006F7601"/>
    <w:rsid w:val="00700DD2"/>
    <w:rsid w:val="00702C76"/>
    <w:rsid w:val="00704CE3"/>
    <w:rsid w:val="00721E37"/>
    <w:rsid w:val="00747A05"/>
    <w:rsid w:val="00760D67"/>
    <w:rsid w:val="0077426E"/>
    <w:rsid w:val="007749A6"/>
    <w:rsid w:val="007956F9"/>
    <w:rsid w:val="007A78E1"/>
    <w:rsid w:val="007B00A6"/>
    <w:rsid w:val="007B46C6"/>
    <w:rsid w:val="007B7CF5"/>
    <w:rsid w:val="007C33C5"/>
    <w:rsid w:val="007C4017"/>
    <w:rsid w:val="007D2A21"/>
    <w:rsid w:val="00804619"/>
    <w:rsid w:val="00805D1B"/>
    <w:rsid w:val="00814939"/>
    <w:rsid w:val="00820D71"/>
    <w:rsid w:val="00830B3A"/>
    <w:rsid w:val="008353D7"/>
    <w:rsid w:val="008359FB"/>
    <w:rsid w:val="0084273F"/>
    <w:rsid w:val="00844E89"/>
    <w:rsid w:val="00865A2B"/>
    <w:rsid w:val="00867EB3"/>
    <w:rsid w:val="0088087D"/>
    <w:rsid w:val="00894803"/>
    <w:rsid w:val="00894DE3"/>
    <w:rsid w:val="008A4955"/>
    <w:rsid w:val="008A5172"/>
    <w:rsid w:val="008A7C7E"/>
    <w:rsid w:val="008B3722"/>
    <w:rsid w:val="008B5EA1"/>
    <w:rsid w:val="008D1364"/>
    <w:rsid w:val="008F6728"/>
    <w:rsid w:val="00911ABF"/>
    <w:rsid w:val="00924AAB"/>
    <w:rsid w:val="00926A6F"/>
    <w:rsid w:val="00933A1F"/>
    <w:rsid w:val="00965AD0"/>
    <w:rsid w:val="00967951"/>
    <w:rsid w:val="0097232E"/>
    <w:rsid w:val="0098455C"/>
    <w:rsid w:val="00993F35"/>
    <w:rsid w:val="009961C0"/>
    <w:rsid w:val="009A4CEB"/>
    <w:rsid w:val="009B47CC"/>
    <w:rsid w:val="009B7928"/>
    <w:rsid w:val="009D3692"/>
    <w:rsid w:val="009E1312"/>
    <w:rsid w:val="009E535B"/>
    <w:rsid w:val="009E6EF5"/>
    <w:rsid w:val="009F091D"/>
    <w:rsid w:val="009F3870"/>
    <w:rsid w:val="00A03A9B"/>
    <w:rsid w:val="00A337CD"/>
    <w:rsid w:val="00A34929"/>
    <w:rsid w:val="00A411DC"/>
    <w:rsid w:val="00A54885"/>
    <w:rsid w:val="00A565C8"/>
    <w:rsid w:val="00A56B83"/>
    <w:rsid w:val="00A63474"/>
    <w:rsid w:val="00A64EE8"/>
    <w:rsid w:val="00A70A3A"/>
    <w:rsid w:val="00A72EFF"/>
    <w:rsid w:val="00A76376"/>
    <w:rsid w:val="00A7739E"/>
    <w:rsid w:val="00A77D01"/>
    <w:rsid w:val="00A87E17"/>
    <w:rsid w:val="00A91286"/>
    <w:rsid w:val="00A9370B"/>
    <w:rsid w:val="00AA364F"/>
    <w:rsid w:val="00AA4797"/>
    <w:rsid w:val="00AB060C"/>
    <w:rsid w:val="00AC12A0"/>
    <w:rsid w:val="00AC194B"/>
    <w:rsid w:val="00AC5737"/>
    <w:rsid w:val="00AD084C"/>
    <w:rsid w:val="00AE2945"/>
    <w:rsid w:val="00B0159F"/>
    <w:rsid w:val="00B03A28"/>
    <w:rsid w:val="00B3113D"/>
    <w:rsid w:val="00B32915"/>
    <w:rsid w:val="00B33840"/>
    <w:rsid w:val="00B40D8B"/>
    <w:rsid w:val="00B4456A"/>
    <w:rsid w:val="00B5093D"/>
    <w:rsid w:val="00B50BFB"/>
    <w:rsid w:val="00B532EB"/>
    <w:rsid w:val="00B573E8"/>
    <w:rsid w:val="00B61167"/>
    <w:rsid w:val="00B70571"/>
    <w:rsid w:val="00B71417"/>
    <w:rsid w:val="00B73C38"/>
    <w:rsid w:val="00B83B73"/>
    <w:rsid w:val="00B8436F"/>
    <w:rsid w:val="00B92965"/>
    <w:rsid w:val="00BA6FD0"/>
    <w:rsid w:val="00BB6309"/>
    <w:rsid w:val="00BB6BE9"/>
    <w:rsid w:val="00BC43F0"/>
    <w:rsid w:val="00BE1B64"/>
    <w:rsid w:val="00BE3068"/>
    <w:rsid w:val="00BE425A"/>
    <w:rsid w:val="00BE645D"/>
    <w:rsid w:val="00BE7DDE"/>
    <w:rsid w:val="00BE7F35"/>
    <w:rsid w:val="00BF4702"/>
    <w:rsid w:val="00C04D6E"/>
    <w:rsid w:val="00C055CD"/>
    <w:rsid w:val="00C226A6"/>
    <w:rsid w:val="00C226ED"/>
    <w:rsid w:val="00C233F9"/>
    <w:rsid w:val="00C249E5"/>
    <w:rsid w:val="00C41010"/>
    <w:rsid w:val="00C415E6"/>
    <w:rsid w:val="00C63CB7"/>
    <w:rsid w:val="00C65CD5"/>
    <w:rsid w:val="00C81BDA"/>
    <w:rsid w:val="00C90D08"/>
    <w:rsid w:val="00C91AF6"/>
    <w:rsid w:val="00C94F2A"/>
    <w:rsid w:val="00C96353"/>
    <w:rsid w:val="00C96F1F"/>
    <w:rsid w:val="00CA4CFF"/>
    <w:rsid w:val="00CD33FF"/>
    <w:rsid w:val="00CF093A"/>
    <w:rsid w:val="00CF7477"/>
    <w:rsid w:val="00D026C0"/>
    <w:rsid w:val="00D20828"/>
    <w:rsid w:val="00D2257A"/>
    <w:rsid w:val="00D23755"/>
    <w:rsid w:val="00D239C1"/>
    <w:rsid w:val="00D2644E"/>
    <w:rsid w:val="00D3796E"/>
    <w:rsid w:val="00D42026"/>
    <w:rsid w:val="00D42126"/>
    <w:rsid w:val="00D44312"/>
    <w:rsid w:val="00D51302"/>
    <w:rsid w:val="00D56576"/>
    <w:rsid w:val="00D623C8"/>
    <w:rsid w:val="00D63812"/>
    <w:rsid w:val="00D647DB"/>
    <w:rsid w:val="00D70F88"/>
    <w:rsid w:val="00D74EBB"/>
    <w:rsid w:val="00D75B2B"/>
    <w:rsid w:val="00D92A9D"/>
    <w:rsid w:val="00DC0164"/>
    <w:rsid w:val="00DD14B5"/>
    <w:rsid w:val="00DD6F09"/>
    <w:rsid w:val="00DF3AD8"/>
    <w:rsid w:val="00DF753C"/>
    <w:rsid w:val="00DF769B"/>
    <w:rsid w:val="00E06BBE"/>
    <w:rsid w:val="00E077F2"/>
    <w:rsid w:val="00E16D42"/>
    <w:rsid w:val="00E25232"/>
    <w:rsid w:val="00E2742C"/>
    <w:rsid w:val="00E27B07"/>
    <w:rsid w:val="00E477A1"/>
    <w:rsid w:val="00E537C6"/>
    <w:rsid w:val="00E55243"/>
    <w:rsid w:val="00E5600A"/>
    <w:rsid w:val="00E82159"/>
    <w:rsid w:val="00E86CA1"/>
    <w:rsid w:val="00E8793B"/>
    <w:rsid w:val="00E96A86"/>
    <w:rsid w:val="00EA27DD"/>
    <w:rsid w:val="00EB16CA"/>
    <w:rsid w:val="00EB4FCB"/>
    <w:rsid w:val="00EB777F"/>
    <w:rsid w:val="00ED2830"/>
    <w:rsid w:val="00ED66AE"/>
    <w:rsid w:val="00EE3D89"/>
    <w:rsid w:val="00EE3E03"/>
    <w:rsid w:val="00EE4EAB"/>
    <w:rsid w:val="00EF79E6"/>
    <w:rsid w:val="00F16CB4"/>
    <w:rsid w:val="00F25E37"/>
    <w:rsid w:val="00F26C14"/>
    <w:rsid w:val="00F26FD9"/>
    <w:rsid w:val="00F37EA9"/>
    <w:rsid w:val="00F46045"/>
    <w:rsid w:val="00F52353"/>
    <w:rsid w:val="00F7176D"/>
    <w:rsid w:val="00F828E0"/>
    <w:rsid w:val="00F8503D"/>
    <w:rsid w:val="00FA1021"/>
    <w:rsid w:val="00FB23F4"/>
    <w:rsid w:val="00FB4134"/>
    <w:rsid w:val="00FE3A48"/>
    <w:rsid w:val="00FF1B0D"/>
    <w:rsid w:val="00FF23C3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F999B16"/>
  <w15:chartTrackingRefBased/>
  <w15:docId w15:val="{3DBC2686-F717-4156-851B-1572A9F5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312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96353"/>
    <w:pPr>
      <w:keepNext/>
      <w:spacing w:before="240" w:after="0" w:line="240" w:lineRule="auto"/>
      <w:jc w:val="center"/>
      <w:outlineLvl w:val="0"/>
    </w:pPr>
    <w:rPr>
      <w:rFonts w:ascii="Palatino Linotype" w:eastAsia="Times New Roman" w:hAnsi="Palatino Linotype"/>
      <w:b/>
      <w:caps/>
      <w:kern w:val="28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96353"/>
    <w:pPr>
      <w:keepNext/>
      <w:spacing w:after="360" w:line="240" w:lineRule="auto"/>
      <w:jc w:val="center"/>
      <w:outlineLvl w:val="1"/>
    </w:pPr>
    <w:rPr>
      <w:rFonts w:ascii="Palatino Linotype" w:eastAsia="Times New Roman" w:hAnsi="Palatino Linotype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Kolorowalistaakcent1">
    <w:name w:val="Colorful List Accent 1"/>
    <w:basedOn w:val="Normalny"/>
    <w:uiPriority w:val="34"/>
    <w:qFormat/>
    <w:rsid w:val="00B8436F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D084C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AD0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08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D08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8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D084C"/>
    <w:rPr>
      <w:b/>
      <w:bCs/>
      <w:lang w:eastAsia="en-US"/>
    </w:rPr>
  </w:style>
  <w:style w:type="paragraph" w:customStyle="1" w:styleId="Akapitzlist1">
    <w:name w:val="Akapit z listą1"/>
    <w:basedOn w:val="Normalny"/>
    <w:rsid w:val="00426C47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0"/>
      <w:szCs w:val="20"/>
      <w:lang w:eastAsia="pl-PL"/>
    </w:rPr>
  </w:style>
  <w:style w:type="character" w:customStyle="1" w:styleId="Nagwek1Znak">
    <w:name w:val="Nagłówek 1 Znak"/>
    <w:link w:val="Nagwek1"/>
    <w:rsid w:val="00C96353"/>
    <w:rPr>
      <w:rFonts w:ascii="Palatino Linotype" w:eastAsia="Times New Roman" w:hAnsi="Palatino Linotype"/>
      <w:b/>
      <w:caps/>
      <w:kern w:val="28"/>
      <w:sz w:val="24"/>
    </w:rPr>
  </w:style>
  <w:style w:type="character" w:customStyle="1" w:styleId="Nagwek2Znak">
    <w:name w:val="Nagłówek 2 Znak"/>
    <w:link w:val="Nagwek2"/>
    <w:rsid w:val="00C96353"/>
    <w:rPr>
      <w:rFonts w:ascii="Palatino Linotype" w:eastAsia="Times New Roman" w:hAnsi="Palatino Linotype"/>
      <w:sz w:val="22"/>
    </w:rPr>
  </w:style>
  <w:style w:type="paragraph" w:customStyle="1" w:styleId="tekstlitera">
    <w:name w:val="tekst litera"/>
    <w:basedOn w:val="Normalny"/>
    <w:rsid w:val="00C96353"/>
    <w:pPr>
      <w:numPr>
        <w:ilvl w:val="4"/>
        <w:numId w:val="3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96353"/>
    <w:pPr>
      <w:keepNext/>
      <w:numPr>
        <w:numId w:val="3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96353"/>
    <w:pPr>
      <w:keepNext/>
      <w:numPr>
        <w:ilvl w:val="1"/>
        <w:numId w:val="3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96353"/>
    <w:pPr>
      <w:numPr>
        <w:ilvl w:val="3"/>
        <w:numId w:val="3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C96353"/>
    <w:pPr>
      <w:numPr>
        <w:ilvl w:val="2"/>
        <w:numId w:val="3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Akapitzlist2">
    <w:name w:val="Akapit z listą2"/>
    <w:basedOn w:val="Normalny"/>
    <w:rsid w:val="006F5671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0"/>
      <w:szCs w:val="20"/>
      <w:lang w:eastAsia="pl-PL"/>
    </w:rPr>
  </w:style>
  <w:style w:type="character" w:styleId="Hipercze">
    <w:name w:val="Hyperlink"/>
    <w:uiPriority w:val="99"/>
    <w:unhideWhenUsed/>
    <w:rsid w:val="00F26FD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F753C"/>
    <w:rPr>
      <w:color w:val="605E5C"/>
      <w:shd w:val="clear" w:color="auto" w:fill="E1DFDD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749A6"/>
    <w:pPr>
      <w:spacing w:after="200" w:line="276" w:lineRule="auto"/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7749A6"/>
    <w:rPr>
      <w:sz w:val="22"/>
      <w:szCs w:val="22"/>
      <w:lang w:val="en-US" w:eastAsia="en-US"/>
    </w:rPr>
  </w:style>
  <w:style w:type="paragraph" w:styleId="Poprawka">
    <w:name w:val="Revision"/>
    <w:hidden/>
    <w:uiPriority w:val="71"/>
    <w:unhideWhenUsed/>
    <w:rsid w:val="00E86CA1"/>
    <w:rPr>
      <w:sz w:val="22"/>
      <w:szCs w:val="22"/>
      <w:lang w:eastAsia="en-US"/>
    </w:rPr>
  </w:style>
  <w:style w:type="paragraph" w:customStyle="1" w:styleId="xmsonormal">
    <w:name w:val="x_msonormal"/>
    <w:basedOn w:val="Normalny"/>
    <w:rsid w:val="00A56B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4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iod@pan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ACKUP%20ZE%20STAREGO\Moje%20dokumenty\Wnioski\Praw\UMOWA%20O%20DZIE&#321;O%20wz%20Klo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6" ma:contentTypeDescription="Utwórz nowy dokument." ma:contentTypeScope="" ma:versionID="9dfe94f0cec757670c917782831623a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0dd267b324ef5406882037bd447822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AFB02-7069-40E1-B731-18BCDDCBDF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ABF50F-56DE-43EC-9701-CDE0F30973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3EA1C-75E7-47F2-81B5-4446BBF527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B89259-0D29-4833-A052-F10166C744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O DZIEŁO wz Kloch</Template>
  <TotalTime>0</TotalTime>
  <Pages>8</Pages>
  <Words>2188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15289</CharactersWithSpaces>
  <SharedDoc>false</SharedDoc>
  <HLinks>
    <vt:vector size="6" baseType="variant">
      <vt:variant>
        <vt:i4>65578</vt:i4>
      </vt:variant>
      <vt:variant>
        <vt:i4>0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Szustowicz Iwona</dc:creator>
  <cp:keywords/>
  <cp:lastModifiedBy>Wojtkowiak Monika</cp:lastModifiedBy>
  <cp:revision>2</cp:revision>
  <cp:lastPrinted>2020-01-24T12:37:00Z</cp:lastPrinted>
  <dcterms:created xsi:type="dcterms:W3CDTF">2021-12-08T11:57:00Z</dcterms:created>
  <dcterms:modified xsi:type="dcterms:W3CDTF">2021-12-08T11:57:00Z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